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DD423" w14:textId="11C60732" w:rsidR="00FE54F0" w:rsidRDefault="00320634" w:rsidP="008A5695">
      <w:pPr>
        <w:pStyle w:val="Heading1"/>
      </w:pPr>
      <w:r>
        <w:t>Incarcerated Student</w:t>
      </w:r>
    </w:p>
    <w:p w14:paraId="03A87812" w14:textId="39CF86D6" w:rsidR="00FE54F0" w:rsidRDefault="00FE54F0" w:rsidP="008A5695">
      <w:pPr>
        <w:pStyle w:val="Heading2"/>
      </w:pPr>
      <w:r>
        <w:t xml:space="preserve">About </w:t>
      </w:r>
      <w:r w:rsidRPr="008A5695">
        <w:t>this</w:t>
      </w:r>
      <w:r>
        <w:t xml:space="preserve"> form</w:t>
      </w:r>
    </w:p>
    <w:p w14:paraId="19BD23E0" w14:textId="51AA667E" w:rsidR="007062F9" w:rsidRDefault="007062F9" w:rsidP="007062F9">
      <w:r w:rsidRPr="00AD2BD6">
        <w:t>(USI account holders or students seeking a USI)</w:t>
      </w:r>
    </w:p>
    <w:p w14:paraId="03F6EE0F" w14:textId="2A9F11B0" w:rsidR="007062F9" w:rsidRPr="00FF143F" w:rsidRDefault="007062F9" w:rsidP="007062F9">
      <w:r w:rsidRPr="00FF143F">
        <w:rPr>
          <w:color w:val="000000"/>
        </w:rPr>
        <w:t>This form can only be used if the student/USI account holder is</w:t>
      </w:r>
      <w:r>
        <w:rPr>
          <w:color w:val="000000"/>
        </w:rPr>
        <w:t xml:space="preserve"> </w:t>
      </w:r>
      <w:r w:rsidR="00656F32" w:rsidRPr="0020101E">
        <w:rPr>
          <w:rFonts w:cstheme="minorHAnsi"/>
          <w:color w:val="000000"/>
        </w:rPr>
        <w:t xml:space="preserve">currently </w:t>
      </w:r>
      <w:r w:rsidR="00656F32" w:rsidRPr="00143DD7">
        <w:rPr>
          <w:rFonts w:cstheme="minorHAnsi"/>
          <w:color w:val="000000"/>
        </w:rPr>
        <w:t>incarcerated</w:t>
      </w:r>
      <w:r w:rsidR="00656F32" w:rsidRPr="0020101E">
        <w:rPr>
          <w:rFonts w:cstheme="minorHAnsi"/>
          <w:color w:val="000000"/>
        </w:rPr>
        <w:t xml:space="preserve"> or in remand </w:t>
      </w:r>
      <w:r w:rsidR="00656F32" w:rsidRPr="00143DD7">
        <w:rPr>
          <w:rFonts w:cstheme="minorHAnsi"/>
          <w:color w:val="000000"/>
        </w:rPr>
        <w:t>at</w:t>
      </w:r>
      <w:r w:rsidR="00656F32" w:rsidRPr="0020101E">
        <w:rPr>
          <w:rFonts w:cstheme="minorHAnsi"/>
          <w:color w:val="000000"/>
        </w:rPr>
        <w:t xml:space="preserve"> a correctional facility</w:t>
      </w:r>
      <w:r w:rsidRPr="00FF143F">
        <w:rPr>
          <w:color w:val="000000"/>
        </w:rPr>
        <w:t xml:space="preserve"> and does not</w:t>
      </w:r>
      <w:r w:rsidRPr="00FF143F">
        <w:t xml:space="preserve"> have access to </w:t>
      </w:r>
      <w:r w:rsidR="00416D6D">
        <w:t xml:space="preserve">online services or </w:t>
      </w:r>
      <w:r w:rsidRPr="00FF143F">
        <w:t xml:space="preserve">verifiable </w:t>
      </w:r>
      <w:hyperlink r:id="rId11" w:history="1">
        <w:r w:rsidRPr="00FF143F">
          <w:rPr>
            <w:rStyle w:val="Hyperlink"/>
            <w:rFonts w:cstheme="minorHAnsi"/>
          </w:rPr>
          <w:t>identity documents</w:t>
        </w:r>
      </w:hyperlink>
      <w:r w:rsidRPr="00FF143F">
        <w:t xml:space="preserve"> to action the following: </w:t>
      </w:r>
    </w:p>
    <w:p w14:paraId="331757D8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create a USI</w:t>
      </w:r>
    </w:p>
    <w:p w14:paraId="2191BB42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find/verify a USI</w:t>
      </w:r>
    </w:p>
    <w:p w14:paraId="46FB0200" w14:textId="2D9F5010" w:rsidR="007062F9" w:rsidRPr="00143DD7" w:rsidRDefault="007062F9" w:rsidP="00E731EF">
      <w:pPr>
        <w:pStyle w:val="ListParagraph"/>
        <w:numPr>
          <w:ilvl w:val="0"/>
          <w:numId w:val="22"/>
        </w:numPr>
      </w:pPr>
      <w:r w:rsidRPr="0020101E">
        <w:t xml:space="preserve">update </w:t>
      </w:r>
      <w:r w:rsidR="00E731EF">
        <w:t>personal and contact details</w:t>
      </w:r>
    </w:p>
    <w:p w14:paraId="3C50D48D" w14:textId="45E0919D" w:rsidR="007062F9" w:rsidRDefault="007062F9" w:rsidP="007062F9">
      <w:pPr>
        <w:pStyle w:val="ListParagraph"/>
        <w:numPr>
          <w:ilvl w:val="0"/>
          <w:numId w:val="22"/>
        </w:numPr>
      </w:pPr>
      <w:r w:rsidRPr="00143DD7">
        <w:t>get a copy of the USI VET transcript.</w:t>
      </w:r>
    </w:p>
    <w:p w14:paraId="12A7E5E0" w14:textId="436A71DE" w:rsidR="000A242F" w:rsidRDefault="000A242F" w:rsidP="000A242F">
      <w:r>
        <w:t xml:space="preserve">NOTE: </w:t>
      </w:r>
      <w:r w:rsidR="00FE2939">
        <w:t>W</w:t>
      </w:r>
      <w:r>
        <w:t>hen a name or date of birth has previously been confirmed</w:t>
      </w:r>
      <w:r w:rsidR="008B3867">
        <w:t xml:space="preserve"> online</w:t>
      </w:r>
      <w:r>
        <w:t xml:space="preserve"> with a verifiable form of identification it will not be updated with this form</w:t>
      </w:r>
      <w:r w:rsidR="00FE2939">
        <w:t>.</w:t>
      </w:r>
    </w:p>
    <w:p w14:paraId="64FAA363" w14:textId="7E5AEA19" w:rsidR="007062F9" w:rsidRDefault="007062F9" w:rsidP="00E5612B">
      <w:pPr>
        <w:pStyle w:val="Heading2"/>
      </w:pPr>
      <w:r w:rsidRPr="00AD2BD6">
        <w:t>USI Privacy Notice</w:t>
      </w:r>
    </w:p>
    <w:p w14:paraId="5698F61C" w14:textId="76E8AA75" w:rsidR="007062F9" w:rsidRPr="00143DD7" w:rsidRDefault="007062F9" w:rsidP="007062F9">
      <w:pPr>
        <w:rPr>
          <w:rFonts w:eastAsiaTheme="minorEastAsia" w:cstheme="minorHAnsi"/>
          <w:color w:val="000000" w:themeColor="text1"/>
        </w:rPr>
      </w:pPr>
      <w:r w:rsidRPr="00143DD7">
        <w:rPr>
          <w:rFonts w:eastAsiaTheme="minorEastAsia" w:cstheme="minorHAnsi"/>
          <w:color w:val="000000" w:themeColor="text1"/>
        </w:rPr>
        <w:t xml:space="preserve">Your personal information is protected by law including under the </w:t>
      </w:r>
      <w:hyperlink r:id="rId12" w:history="1">
        <w:r w:rsidRPr="007D3575">
          <w:rPr>
            <w:rStyle w:val="Hyperlink"/>
            <w:rFonts w:eastAsiaTheme="minorEastAsia" w:cstheme="minorHAnsi"/>
            <w:i/>
            <w:iCs/>
          </w:rPr>
          <w:t>Privacy Act 1988</w:t>
        </w:r>
      </w:hyperlink>
      <w:r w:rsidRPr="00143DD7">
        <w:rPr>
          <w:rFonts w:eastAsiaTheme="minorEastAsia" w:cstheme="minorHAnsi"/>
          <w:i/>
          <w:iCs/>
          <w:color w:val="000000" w:themeColor="text1"/>
        </w:rPr>
        <w:t xml:space="preserve"> </w:t>
      </w:r>
      <w:r w:rsidRPr="00143DD7">
        <w:rPr>
          <w:rFonts w:eastAsiaTheme="minorEastAsia" w:cstheme="minorHAnsi"/>
          <w:color w:val="000000" w:themeColor="text1"/>
        </w:rPr>
        <w:t xml:space="preserve">and the </w:t>
      </w:r>
      <w:hyperlink r:id="rId13" w:history="1">
        <w:r w:rsidRPr="007D3575">
          <w:rPr>
            <w:rStyle w:val="Hyperlink"/>
            <w:rFonts w:eastAsiaTheme="minorEastAsia" w:cstheme="minorHAnsi"/>
          </w:rPr>
          <w:t>Australian Privacy Principles</w:t>
        </w:r>
      </w:hyperlink>
      <w:r w:rsidRPr="00143DD7">
        <w:rPr>
          <w:rFonts w:eastAsiaTheme="minorEastAsia" w:cstheme="minorHAnsi"/>
          <w:color w:val="000000" w:themeColor="text1"/>
        </w:rPr>
        <w:t xml:space="preserve">. </w:t>
      </w:r>
    </w:p>
    <w:p w14:paraId="703BEA0C" w14:textId="77777777" w:rsidR="007062F9" w:rsidRPr="00143DD7" w:rsidRDefault="007062F9" w:rsidP="007062F9">
      <w:pPr>
        <w:rPr>
          <w:rFonts w:eastAsiaTheme="minorEastAsia" w:cstheme="minorHAnsi"/>
          <w:color w:val="000000" w:themeColor="text1"/>
        </w:rPr>
      </w:pPr>
      <w:r w:rsidRPr="00143DD7">
        <w:rPr>
          <w:rFonts w:eastAsiaTheme="minorEastAsia" w:cstheme="minorHAnsi"/>
          <w:color w:val="000000" w:themeColor="text1"/>
        </w:rPr>
        <w:t xml:space="preserve">In accordance with the Privacy Act and the Australian Privacy Principles, we request your personal information to </w:t>
      </w:r>
      <w:r w:rsidRPr="0020101E">
        <w:rPr>
          <w:rFonts w:eastAsiaTheme="minorEastAsia" w:cstheme="minorHAnsi"/>
          <w:color w:val="000000" w:themeColor="text1"/>
        </w:rPr>
        <w:t xml:space="preserve">facilitate another person or an organisation communicating with us on your behalf. </w:t>
      </w:r>
      <w:r>
        <w:rPr>
          <w:rFonts w:eastAsiaTheme="minorEastAsia" w:cstheme="minorHAnsi"/>
          <w:color w:val="000000" w:themeColor="text1"/>
        </w:rPr>
        <w:t>If you do not provide the requested information, your nominated representative will not be able to do that.</w:t>
      </w:r>
    </w:p>
    <w:p w14:paraId="136632C0" w14:textId="77777777" w:rsidR="007062F9" w:rsidRPr="00143DD7" w:rsidRDefault="007062F9" w:rsidP="007062F9">
      <w:pPr>
        <w:rPr>
          <w:rFonts w:eastAsiaTheme="minorEastAsia" w:cstheme="minorHAnsi"/>
          <w:color w:val="000000" w:themeColor="text1"/>
        </w:rPr>
      </w:pPr>
      <w:r w:rsidRPr="0020101E">
        <w:rPr>
          <w:rFonts w:eastAsiaTheme="minorEastAsia" w:cstheme="minorHAnsi"/>
          <w:color w:val="000000" w:themeColor="text1"/>
        </w:rPr>
        <w:t xml:space="preserve">Your personal information may be used by the USI team or disclosed to other parties with your consent or where otherwise permitted by the </w:t>
      </w:r>
      <w:r w:rsidRPr="0020101E">
        <w:rPr>
          <w:rFonts w:eastAsiaTheme="minorEastAsia" w:cstheme="minorHAnsi"/>
          <w:i/>
          <w:iCs/>
          <w:color w:val="000000" w:themeColor="text1"/>
        </w:rPr>
        <w:t>Privacy Act 1988</w:t>
      </w:r>
      <w:r w:rsidRPr="0020101E">
        <w:rPr>
          <w:rFonts w:eastAsiaTheme="minorEastAsia" w:cstheme="minorHAnsi"/>
          <w:color w:val="000000" w:themeColor="text1"/>
        </w:rPr>
        <w:t xml:space="preserve">. </w:t>
      </w:r>
      <w:r>
        <w:rPr>
          <w:rFonts w:eastAsiaTheme="minorEastAsia" w:cstheme="minorHAnsi"/>
          <w:color w:val="000000" w:themeColor="text1"/>
        </w:rPr>
        <w:t xml:space="preserve">If the person or organisation you nominate is overseas, we may disclose your personal information to them. </w:t>
      </w:r>
    </w:p>
    <w:p w14:paraId="205E2407" w14:textId="5A4DA7DF" w:rsidR="007062F9" w:rsidRDefault="007062F9" w:rsidP="007062F9">
      <w:pPr>
        <w:rPr>
          <w:rFonts w:eastAsiaTheme="minorEastAsia" w:cstheme="minorHAnsi"/>
          <w:color w:val="000000" w:themeColor="text1"/>
        </w:rPr>
      </w:pPr>
      <w:r w:rsidRPr="0020101E">
        <w:rPr>
          <w:rFonts w:eastAsiaTheme="minorEastAsia" w:cstheme="minorHAnsi"/>
          <w:color w:val="000000" w:themeColor="text1"/>
        </w:rPr>
        <w:t xml:space="preserve">Our </w:t>
      </w:r>
      <w:hyperlink r:id="rId14" w:history="1">
        <w:r w:rsidR="00AB30CE">
          <w:rPr>
            <w:rStyle w:val="Hyperlink"/>
            <w:rFonts w:eastAsiaTheme="minorEastAsia" w:cstheme="minorHAnsi"/>
          </w:rPr>
          <w:t>P</w:t>
        </w:r>
        <w:r w:rsidRPr="0020101E">
          <w:rPr>
            <w:rStyle w:val="Hyperlink"/>
            <w:rFonts w:eastAsiaTheme="minorEastAsia" w:cstheme="minorHAnsi"/>
          </w:rPr>
          <w:t xml:space="preserve">rivacy </w:t>
        </w:r>
        <w:r w:rsidR="00AB30CE">
          <w:rPr>
            <w:rStyle w:val="Hyperlink"/>
            <w:rFonts w:eastAsiaTheme="minorEastAsia" w:cstheme="minorHAnsi"/>
          </w:rPr>
          <w:t>P</w:t>
        </w:r>
        <w:r w:rsidRPr="0020101E">
          <w:rPr>
            <w:rStyle w:val="Hyperlink"/>
            <w:rFonts w:eastAsiaTheme="minorEastAsia" w:cstheme="minorHAnsi"/>
          </w:rPr>
          <w:t>olicy</w:t>
        </w:r>
      </w:hyperlink>
      <w:r w:rsidRPr="0020101E">
        <w:rPr>
          <w:rFonts w:eastAsiaTheme="minorEastAsia" w:cstheme="minorHAnsi"/>
          <w:color w:val="000000" w:themeColor="text1"/>
        </w:rPr>
        <w:t xml:space="preserve"> provides details of how you may seek to access and correct your personal information and lodge a complaint about a breach of your privacy.</w:t>
      </w:r>
    </w:p>
    <w:p w14:paraId="020B5046" w14:textId="020DE0CA" w:rsidR="00E5612B" w:rsidRDefault="00E5612B" w:rsidP="00E5612B">
      <w:pPr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 xml:space="preserve">More information is available at </w:t>
      </w:r>
      <w:hyperlink r:id="rId15" w:history="1">
        <w:r w:rsidR="00476B88" w:rsidRPr="00476B88">
          <w:rPr>
            <w:rStyle w:val="Hyperlink"/>
            <w:rFonts w:eastAsiaTheme="minorEastAsia" w:cstheme="minorHAnsi"/>
          </w:rPr>
          <w:t>www.usi.gov.au/about-us/privacy</w:t>
        </w:r>
      </w:hyperlink>
    </w:p>
    <w:p w14:paraId="589F1D46" w14:textId="6B32EE47" w:rsidR="007062F9" w:rsidRDefault="007062F9" w:rsidP="00E5612B">
      <w:pPr>
        <w:pStyle w:val="Heading2"/>
      </w:pPr>
      <w:r>
        <w:t>W</w:t>
      </w:r>
      <w:r w:rsidRPr="00AD2BD6">
        <w:t>itness</w:t>
      </w:r>
    </w:p>
    <w:p w14:paraId="2FABDCDD" w14:textId="77777777" w:rsidR="007062F9" w:rsidRDefault="007062F9" w:rsidP="007062F9">
      <w:r w:rsidRPr="0020101E">
        <w:t xml:space="preserve">The witness </w:t>
      </w:r>
      <w:r>
        <w:t xml:space="preserve">of this form </w:t>
      </w:r>
      <w:r w:rsidRPr="0020101E">
        <w:t xml:space="preserve">must: </w:t>
      </w:r>
    </w:p>
    <w:p w14:paraId="007070CD" w14:textId="702DF59E" w:rsidR="007062F9" w:rsidRPr="0020101E" w:rsidRDefault="007062F9" w:rsidP="007062F9">
      <w:pPr>
        <w:pStyle w:val="ListParagraph"/>
        <w:numPr>
          <w:ilvl w:val="0"/>
          <w:numId w:val="23"/>
        </w:numPr>
      </w:pPr>
      <w:r w:rsidRPr="0020101E">
        <w:t xml:space="preserve">complete the ‘Witness </w:t>
      </w:r>
      <w:r w:rsidR="008B547A" w:rsidRPr="0020101E">
        <w:t>d</w:t>
      </w:r>
      <w:r w:rsidR="008B547A">
        <w:t>etails</w:t>
      </w:r>
      <w:r w:rsidR="008B547A" w:rsidRPr="0020101E">
        <w:t xml:space="preserve"> </w:t>
      </w:r>
      <w:r w:rsidR="00AA4F5A">
        <w:t>and</w:t>
      </w:r>
      <w:r w:rsidR="008B547A" w:rsidRPr="0020101E">
        <w:t xml:space="preserve"> d</w:t>
      </w:r>
      <w:r w:rsidR="008B547A">
        <w:t>eclaration</w:t>
      </w:r>
      <w:r w:rsidRPr="0020101E">
        <w:t>’</w:t>
      </w:r>
      <w:r>
        <w:t xml:space="preserve"> section</w:t>
      </w:r>
    </w:p>
    <w:p w14:paraId="74A42995" w14:textId="1B61589C" w:rsidR="007062F9" w:rsidRPr="007062F9" w:rsidRDefault="007062F9" w:rsidP="007062F9">
      <w:pPr>
        <w:pStyle w:val="ListParagraph"/>
        <w:numPr>
          <w:ilvl w:val="0"/>
          <w:numId w:val="23"/>
        </w:numPr>
      </w:pPr>
      <w:r>
        <w:t xml:space="preserve">arrange for the education or training </w:t>
      </w:r>
      <w:r w:rsidRPr="0020101E">
        <w:t>provide</w:t>
      </w:r>
      <w:r>
        <w:t>r</w:t>
      </w:r>
      <w:r w:rsidRPr="0020101E">
        <w:t xml:space="preserve"> </w:t>
      </w:r>
      <w:r>
        <w:t xml:space="preserve">to give </w:t>
      </w:r>
      <w:r w:rsidRPr="0020101E">
        <w:t xml:space="preserve">the student </w:t>
      </w:r>
      <w:r>
        <w:t>a copy of the USI</w:t>
      </w:r>
      <w:r w:rsidRPr="0020101E">
        <w:t xml:space="preserve"> </w:t>
      </w:r>
      <w:hyperlink r:id="rId16" w:history="1">
        <w:r w:rsidRPr="007062F9">
          <w:rPr>
            <w:rStyle w:val="Hyperlink"/>
          </w:rPr>
          <w:t>terms and conditions and privacy notice</w:t>
        </w:r>
      </w:hyperlink>
      <w:r w:rsidR="007E3F88">
        <w:t>.</w:t>
      </w:r>
    </w:p>
    <w:p w14:paraId="26B6A049" w14:textId="1E8BDEEE" w:rsidR="007062F9" w:rsidRDefault="007062F9" w:rsidP="00E5612B">
      <w:pPr>
        <w:pStyle w:val="Heading2"/>
        <w:rPr>
          <w:rFonts w:eastAsiaTheme="minorHAnsi"/>
        </w:rPr>
      </w:pPr>
      <w:r w:rsidRPr="00AD2BD6">
        <w:lastRenderedPageBreak/>
        <w:t xml:space="preserve">Completing and </w:t>
      </w:r>
      <w:r w:rsidRPr="00AD2BD6">
        <w:rPr>
          <w:bCs/>
        </w:rPr>
        <w:t xml:space="preserve">processing </w:t>
      </w:r>
      <w:r w:rsidRPr="00AD2BD6">
        <w:t>this form</w:t>
      </w:r>
    </w:p>
    <w:p w14:paraId="00853717" w14:textId="08C289A0" w:rsidR="007062F9" w:rsidRPr="003115D3" w:rsidRDefault="007062F9" w:rsidP="00E5612B">
      <w:pPr>
        <w:pStyle w:val="Heading3"/>
      </w:pPr>
      <w:r w:rsidRPr="003115D3">
        <w:t>Student/USI account holder</w:t>
      </w:r>
      <w:r>
        <w:t>s</w:t>
      </w:r>
    </w:p>
    <w:p w14:paraId="119F1465" w14:textId="7502A5DF" w:rsidR="007062F9" w:rsidRDefault="007062F9" w:rsidP="007062F9">
      <w:r w:rsidRPr="00143DD7">
        <w:t>Must complete</w:t>
      </w:r>
      <w:r>
        <w:t xml:space="preserve">, sign, and date </w:t>
      </w:r>
      <w:r w:rsidRPr="00143DD7">
        <w:t>the ‘</w:t>
      </w:r>
      <w:r w:rsidR="00C5339E">
        <w:t>Student/USI account holder details and declaration</w:t>
      </w:r>
      <w:r w:rsidRPr="00143DD7">
        <w:t>’ sections</w:t>
      </w:r>
      <w:r>
        <w:t>.</w:t>
      </w:r>
    </w:p>
    <w:p w14:paraId="5A8E9CA3" w14:textId="77777777" w:rsidR="00841668" w:rsidRPr="003115D3" w:rsidRDefault="00841668" w:rsidP="00E5612B">
      <w:pPr>
        <w:pStyle w:val="Heading3"/>
      </w:pPr>
      <w:r w:rsidRPr="003115D3">
        <w:t>Correctional facilities:</w:t>
      </w:r>
    </w:p>
    <w:p w14:paraId="2C1BF5C1" w14:textId="77777777" w:rsidR="00841668" w:rsidRPr="00143DD7" w:rsidRDefault="00841668" w:rsidP="00841668">
      <w:pPr>
        <w:pStyle w:val="ListParagraph"/>
        <w:numPr>
          <w:ilvl w:val="0"/>
          <w:numId w:val="33"/>
        </w:numPr>
        <w:rPr>
          <w:lang w:eastAsia="en-GB"/>
        </w:rPr>
      </w:pPr>
      <w:r w:rsidRPr="00143DD7">
        <w:rPr>
          <w:lang w:eastAsia="en-GB"/>
        </w:rPr>
        <w:t>Arrange for the student to complete the form.</w:t>
      </w:r>
    </w:p>
    <w:p w14:paraId="47AFAD1A" w14:textId="2E34A5E9" w:rsidR="00841668" w:rsidRDefault="00841668" w:rsidP="00841668">
      <w:pPr>
        <w:pStyle w:val="ListParagraph"/>
        <w:numPr>
          <w:ilvl w:val="0"/>
          <w:numId w:val="33"/>
        </w:numPr>
        <w:rPr>
          <w:lang w:eastAsia="en-GB"/>
        </w:rPr>
      </w:pPr>
      <w:r w:rsidRPr="000829FF">
        <w:rPr>
          <w:lang w:eastAsia="en-GB"/>
        </w:rPr>
        <w:t>May act as a ‘witness’ of the form – if so, complete</w:t>
      </w:r>
      <w:r>
        <w:rPr>
          <w:lang w:eastAsia="en-GB"/>
        </w:rPr>
        <w:t>, sign and date the</w:t>
      </w:r>
      <w:r w:rsidRPr="000829FF">
        <w:rPr>
          <w:lang w:eastAsia="en-GB"/>
        </w:rPr>
        <w:t xml:space="preserve"> ‘Witness details </w:t>
      </w:r>
      <w:r w:rsidR="007C06B4">
        <w:rPr>
          <w:lang w:eastAsia="en-GB"/>
        </w:rPr>
        <w:t>and</w:t>
      </w:r>
      <w:r w:rsidRPr="000829FF">
        <w:rPr>
          <w:lang w:eastAsia="en-GB"/>
        </w:rPr>
        <w:t xml:space="preserve"> declaration’ section.</w:t>
      </w:r>
    </w:p>
    <w:p w14:paraId="39909CEE" w14:textId="34CDAAB2" w:rsidR="00841668" w:rsidRPr="000829FF" w:rsidRDefault="00841668" w:rsidP="00841668">
      <w:pPr>
        <w:pStyle w:val="ListParagraph"/>
        <w:numPr>
          <w:ilvl w:val="0"/>
          <w:numId w:val="33"/>
        </w:numPr>
        <w:rPr>
          <w:lang w:eastAsia="en-GB"/>
        </w:rPr>
      </w:pPr>
      <w:r w:rsidRPr="000829FF">
        <w:t xml:space="preserve">Where the correctional facility is a </w:t>
      </w:r>
      <w:hyperlink r:id="rId17" w:history="1">
        <w:r w:rsidRPr="004E2A60">
          <w:rPr>
            <w:rStyle w:val="Hyperlink"/>
            <w:rFonts w:cstheme="minorHAnsi"/>
            <w:szCs w:val="22"/>
          </w:rPr>
          <w:t>VET Admission Body (VAB)</w:t>
        </w:r>
      </w:hyperlink>
      <w:r w:rsidRPr="000829FF">
        <w:t xml:space="preserve"> they can use the form to perform all VAB functions – </w:t>
      </w:r>
      <w:r w:rsidR="00C32F65" w:rsidRPr="00DB015E">
        <w:t>this includes creating a new USI using the form as an identity document via the Document Verification Service Override (DVSO)</w:t>
      </w:r>
      <w:r w:rsidR="00C32F65">
        <w:t xml:space="preserve"> </w:t>
      </w:r>
      <w:r w:rsidR="00C32F65" w:rsidRPr="00DB015E">
        <w:t xml:space="preserve">Process. See our </w:t>
      </w:r>
      <w:hyperlink r:id="rId18" w:history="1">
        <w:r w:rsidR="00C32F65" w:rsidRPr="00DB015E">
          <w:rPr>
            <w:rStyle w:val="Hyperlink"/>
          </w:rPr>
          <w:t>Provider guide</w:t>
        </w:r>
      </w:hyperlink>
      <w:r w:rsidR="00C32F65" w:rsidRPr="00DB015E">
        <w:t xml:space="preserve"> for information on DVSO.</w:t>
      </w:r>
    </w:p>
    <w:p w14:paraId="1FEB5E4F" w14:textId="2ECCA033" w:rsidR="00841668" w:rsidRDefault="00841668" w:rsidP="00841668">
      <w:r w:rsidRPr="004B1A37">
        <w:t xml:space="preserve">NOTE: </w:t>
      </w:r>
      <w:r w:rsidR="00A55574">
        <w:t>W</w:t>
      </w:r>
      <w:r w:rsidRPr="004B1A37">
        <w:t xml:space="preserve">here the correctional facility is not a VAB, or does not have DVS Override access, they send the form to the education or training provider </w:t>
      </w:r>
      <w:r>
        <w:t xml:space="preserve">(the student is enrolled with) </w:t>
      </w:r>
      <w:r w:rsidRPr="004B1A37">
        <w:t>to action.</w:t>
      </w:r>
    </w:p>
    <w:p w14:paraId="4D44F6C3" w14:textId="2A267D18" w:rsidR="007062F9" w:rsidRPr="003115D3" w:rsidRDefault="007062F9" w:rsidP="00E5612B">
      <w:pPr>
        <w:pStyle w:val="Heading3"/>
      </w:pPr>
      <w:r w:rsidRPr="003115D3">
        <w:t>Education or training provider</w:t>
      </w:r>
      <w:r>
        <w:t>s</w:t>
      </w:r>
    </w:p>
    <w:p w14:paraId="69BB823F" w14:textId="77777777" w:rsidR="007062F9" w:rsidRPr="00A466D0" w:rsidRDefault="007062F9" w:rsidP="006B674C">
      <w:pPr>
        <w:pStyle w:val="ListParagraph"/>
        <w:numPr>
          <w:ilvl w:val="0"/>
          <w:numId w:val="34"/>
        </w:numPr>
      </w:pPr>
      <w:r w:rsidRPr="00A466D0">
        <w:t>Arrange for the student to complete the form.</w:t>
      </w:r>
    </w:p>
    <w:p w14:paraId="00C5E183" w14:textId="511A3A57" w:rsidR="00792245" w:rsidRPr="00792245" w:rsidRDefault="00792245" w:rsidP="00792245">
      <w:pPr>
        <w:pStyle w:val="ListParagraph"/>
        <w:numPr>
          <w:ilvl w:val="0"/>
          <w:numId w:val="34"/>
        </w:numPr>
      </w:pPr>
      <w:r w:rsidRPr="00792245">
        <w:t xml:space="preserve">May act as a ‘witness’ of the form – if so, complete, sign, and date the ‘Witness details </w:t>
      </w:r>
      <w:r w:rsidR="007C06B4">
        <w:t>and</w:t>
      </w:r>
      <w:r w:rsidRPr="00792245">
        <w:t xml:space="preserve"> declaration’ section.</w:t>
      </w:r>
    </w:p>
    <w:p w14:paraId="0405AAC9" w14:textId="763D06FA" w:rsidR="00CC3002" w:rsidRPr="004B1A37" w:rsidRDefault="00CC3002" w:rsidP="00CC3002">
      <w:pPr>
        <w:pStyle w:val="ListParagraph"/>
        <w:numPr>
          <w:ilvl w:val="0"/>
          <w:numId w:val="34"/>
        </w:numPr>
      </w:pPr>
      <w:r w:rsidRPr="00DB015E">
        <w:t>Use the form to perform all usual provider functions - this includes creating a new USI using the form as an identity document via the Document Verification Service Override (DVSO)</w:t>
      </w:r>
      <w:r>
        <w:t xml:space="preserve"> </w:t>
      </w:r>
      <w:r w:rsidR="00E33537">
        <w:t>p</w:t>
      </w:r>
      <w:r w:rsidRPr="00DB015E">
        <w:t xml:space="preserve">rocess. See our </w:t>
      </w:r>
      <w:hyperlink r:id="rId19" w:history="1">
        <w:r w:rsidRPr="00DB015E">
          <w:rPr>
            <w:rStyle w:val="Hyperlink"/>
          </w:rPr>
          <w:t>Provider guide</w:t>
        </w:r>
      </w:hyperlink>
      <w:r w:rsidRPr="00DB015E">
        <w:t xml:space="preserve"> for information on DVSO.</w:t>
      </w:r>
    </w:p>
    <w:p w14:paraId="37810AEB" w14:textId="77777777" w:rsidR="007062F9" w:rsidRPr="004B1A37" w:rsidRDefault="007062F9" w:rsidP="007062F9">
      <w:r w:rsidRPr="004B1A37">
        <w:t xml:space="preserve">NOTE: where a USI cannot be verified, or the provider does not have DVS Override access to create a new USI, see section below </w:t>
      </w:r>
      <w:r w:rsidRPr="009D7AB4">
        <w:rPr>
          <w:i/>
          <w:iCs/>
        </w:rPr>
        <w:t xml:space="preserve">‘When to send this form to </w:t>
      </w:r>
      <w:r>
        <w:rPr>
          <w:i/>
          <w:iCs/>
        </w:rPr>
        <w:t xml:space="preserve">the </w:t>
      </w:r>
      <w:r w:rsidRPr="009D7AB4">
        <w:rPr>
          <w:i/>
          <w:iCs/>
        </w:rPr>
        <w:t>OSIR’</w:t>
      </w:r>
      <w:r w:rsidRPr="004B1A37">
        <w:t>.</w:t>
      </w:r>
    </w:p>
    <w:p w14:paraId="6A206EAE" w14:textId="3C59FE9F" w:rsidR="007062F9" w:rsidRPr="003115D3" w:rsidRDefault="007062F9" w:rsidP="00E5612B">
      <w:pPr>
        <w:pStyle w:val="Heading3"/>
      </w:pPr>
      <w:r w:rsidRPr="003115D3">
        <w:t>Check the following is completed</w:t>
      </w:r>
    </w:p>
    <w:p w14:paraId="7942EC0A" w14:textId="446C9CD7" w:rsidR="007062F9" w:rsidRPr="007062F9" w:rsidRDefault="00B92454" w:rsidP="007062F9">
      <w:pPr>
        <w:pStyle w:val="ListParagraph"/>
        <w:numPr>
          <w:ilvl w:val="0"/>
          <w:numId w:val="27"/>
        </w:numPr>
      </w:pPr>
      <w:r>
        <w:t>A</w:t>
      </w:r>
      <w:r w:rsidR="007062F9" w:rsidRPr="007062F9">
        <w:t>ll mandatory questions marked with an asterisk (*) are answered</w:t>
      </w:r>
      <w:r>
        <w:t>.</w:t>
      </w:r>
    </w:p>
    <w:p w14:paraId="17662BE1" w14:textId="40573E5E" w:rsidR="007062F9" w:rsidRPr="007062F9" w:rsidRDefault="00636176" w:rsidP="007062F9">
      <w:pPr>
        <w:pStyle w:val="ListParagraph"/>
        <w:numPr>
          <w:ilvl w:val="0"/>
          <w:numId w:val="27"/>
        </w:numPr>
      </w:pPr>
      <w:r>
        <w:t>N</w:t>
      </w:r>
      <w:r w:rsidR="007062F9" w:rsidRPr="007062F9">
        <w:t>ominated contact details to be recorded on the USI account</w:t>
      </w:r>
      <w:r>
        <w:t>.</w:t>
      </w:r>
    </w:p>
    <w:p w14:paraId="45AE0E1C" w14:textId="35A61A99" w:rsidR="007062F9" w:rsidRPr="007062F9" w:rsidRDefault="00636176" w:rsidP="007062F9">
      <w:pPr>
        <w:pStyle w:val="ListParagraph"/>
        <w:numPr>
          <w:ilvl w:val="0"/>
          <w:numId w:val="27"/>
        </w:numPr>
      </w:pPr>
      <w:r>
        <w:t>B</w:t>
      </w:r>
      <w:r w:rsidR="007062F9" w:rsidRPr="007062F9">
        <w:t>oth the student and the witness have signed the form</w:t>
      </w:r>
      <w:r>
        <w:t>.</w:t>
      </w:r>
    </w:p>
    <w:p w14:paraId="41602AED" w14:textId="78963617" w:rsidR="007062F9" w:rsidRPr="007062F9" w:rsidRDefault="00636176" w:rsidP="007062F9">
      <w:pPr>
        <w:pStyle w:val="ListParagraph"/>
        <w:numPr>
          <w:ilvl w:val="0"/>
          <w:numId w:val="27"/>
        </w:numPr>
      </w:pPr>
      <w:r>
        <w:t>T</w:t>
      </w:r>
      <w:r w:rsidR="007062F9" w:rsidRPr="007062F9">
        <w:t>he form has been signed and witnessed within 30 days of submission</w:t>
      </w:r>
      <w:r>
        <w:t>.</w:t>
      </w:r>
    </w:p>
    <w:p w14:paraId="215BAF60" w14:textId="7EE0291D" w:rsidR="007062F9" w:rsidRPr="007062F9" w:rsidRDefault="00636176" w:rsidP="007062F9">
      <w:pPr>
        <w:pStyle w:val="ListParagraph"/>
        <w:numPr>
          <w:ilvl w:val="0"/>
          <w:numId w:val="27"/>
        </w:numPr>
      </w:pPr>
      <w:r>
        <w:t>P</w:t>
      </w:r>
      <w:r w:rsidR="007062F9" w:rsidRPr="007062F9">
        <w:t>lease use block letters in black or blue pen.</w:t>
      </w:r>
    </w:p>
    <w:p w14:paraId="6C9285C9" w14:textId="6389DB79" w:rsidR="007062F9" w:rsidRPr="003115D3" w:rsidRDefault="007062F9" w:rsidP="00E5612B">
      <w:pPr>
        <w:pStyle w:val="Heading3"/>
      </w:pPr>
      <w:r w:rsidRPr="003115D3">
        <w:t>When to send this form to the OSIR</w:t>
      </w:r>
    </w:p>
    <w:p w14:paraId="4C23650F" w14:textId="77777777" w:rsidR="007062F9" w:rsidRPr="004B1A37" w:rsidRDefault="007062F9" w:rsidP="007062F9">
      <w:r w:rsidRPr="004B1A37">
        <w:t xml:space="preserve">The Office of the Student Identifiers Registrar (OSIR) will only accept this form </w:t>
      </w:r>
      <w:r>
        <w:t xml:space="preserve">from </w:t>
      </w:r>
      <w:r w:rsidRPr="00540351">
        <w:t xml:space="preserve">the education or training provider </w:t>
      </w:r>
      <w:r w:rsidRPr="004B1A37">
        <w:t>where a student has an existing USI to:</w:t>
      </w:r>
    </w:p>
    <w:p w14:paraId="04E8BFCD" w14:textId="77777777" w:rsidR="007062F9" w:rsidRDefault="007062F9" w:rsidP="007062F9">
      <w:pPr>
        <w:pStyle w:val="ListParagraph"/>
        <w:numPr>
          <w:ilvl w:val="0"/>
          <w:numId w:val="24"/>
        </w:numPr>
      </w:pPr>
      <w:r>
        <w:lastRenderedPageBreak/>
        <w:t>verify a USI where multiple records match the student’s information</w:t>
      </w:r>
    </w:p>
    <w:p w14:paraId="7012DCA8" w14:textId="77777777" w:rsidR="007062F9" w:rsidRPr="004B1A37" w:rsidRDefault="007062F9" w:rsidP="007062F9">
      <w:pPr>
        <w:pStyle w:val="ListParagraph"/>
        <w:numPr>
          <w:ilvl w:val="0"/>
          <w:numId w:val="24"/>
        </w:numPr>
      </w:pPr>
      <w:r w:rsidRPr="004B1A37">
        <w:t xml:space="preserve">update the </w:t>
      </w:r>
      <w:r>
        <w:t>account holder’s</w:t>
      </w:r>
      <w:r w:rsidRPr="004B1A37">
        <w:t xml:space="preserve"> name (first name/last name/single name)</w:t>
      </w:r>
    </w:p>
    <w:p w14:paraId="1EA81A49" w14:textId="77777777" w:rsidR="007062F9" w:rsidRPr="004B1A37" w:rsidRDefault="007062F9" w:rsidP="007062F9">
      <w:pPr>
        <w:pStyle w:val="ListParagraph"/>
        <w:numPr>
          <w:ilvl w:val="0"/>
          <w:numId w:val="24"/>
        </w:numPr>
      </w:pPr>
      <w:r w:rsidRPr="004B1A37">
        <w:t xml:space="preserve">update the </w:t>
      </w:r>
      <w:r>
        <w:t>account holder’s</w:t>
      </w:r>
      <w:r w:rsidRPr="004B1A37">
        <w:t xml:space="preserve"> date of birth</w:t>
      </w:r>
    </w:p>
    <w:p w14:paraId="320522BC" w14:textId="1E4189D3" w:rsidR="007062F9" w:rsidRPr="004B1A37" w:rsidRDefault="007062F9" w:rsidP="007062F9">
      <w:pPr>
        <w:pStyle w:val="ListParagraph"/>
        <w:numPr>
          <w:ilvl w:val="0"/>
          <w:numId w:val="24"/>
        </w:numPr>
      </w:pPr>
      <w:r w:rsidRPr="004B1A37">
        <w:t xml:space="preserve">get a copy of the </w:t>
      </w:r>
      <w:r>
        <w:t>account holder’s</w:t>
      </w:r>
      <w:r w:rsidRPr="004B1A37">
        <w:t xml:space="preserve"> USI VET transcript</w:t>
      </w:r>
      <w:r>
        <w:t>.</w:t>
      </w:r>
    </w:p>
    <w:p w14:paraId="7C136680" w14:textId="1AC753AF" w:rsidR="007062F9" w:rsidRPr="004B1A37" w:rsidRDefault="007062F9" w:rsidP="007062F9">
      <w:r>
        <w:t xml:space="preserve">The provider is to </w:t>
      </w:r>
      <w:r w:rsidRPr="004B1A37">
        <w:t xml:space="preserve">forward the completed form to </w:t>
      </w:r>
      <w:hyperlink r:id="rId20" w:history="1">
        <w:r w:rsidR="00470B5F" w:rsidRPr="00EA6788">
          <w:rPr>
            <w:rStyle w:val="Hyperlink"/>
            <w:rFonts w:cstheme="minorHAnsi"/>
          </w:rPr>
          <w:t>forms@usi.gov.au</w:t>
        </w:r>
      </w:hyperlink>
      <w:r w:rsidRPr="004B1A37">
        <w:t>:</w:t>
      </w:r>
    </w:p>
    <w:p w14:paraId="0F50240E" w14:textId="0FE986A5" w:rsidR="007062F9" w:rsidRPr="004B1A37" w:rsidRDefault="007062F9" w:rsidP="007062F9">
      <w:pPr>
        <w:pStyle w:val="ListParagraph"/>
        <w:numPr>
          <w:ilvl w:val="0"/>
          <w:numId w:val="25"/>
        </w:numPr>
      </w:pPr>
      <w:r w:rsidRPr="004B1A37">
        <w:t xml:space="preserve">include the Registered Training Organisation (RTO) or VET Admissions Body (VAB) code </w:t>
      </w:r>
    </w:p>
    <w:p w14:paraId="1083E1C4" w14:textId="671A3ECF" w:rsidR="007062F9" w:rsidRPr="006C05C8" w:rsidRDefault="007062F9" w:rsidP="007062F9">
      <w:pPr>
        <w:pStyle w:val="ListParagraph"/>
        <w:numPr>
          <w:ilvl w:val="0"/>
          <w:numId w:val="25"/>
        </w:numPr>
      </w:pPr>
      <w:r w:rsidRPr="004B1A37">
        <w:t>reason why the form is being sent to the OSIR for processing</w:t>
      </w:r>
      <w:r w:rsidR="00EC023B">
        <w:t xml:space="preserve"> </w:t>
      </w:r>
      <w:r w:rsidR="00EC023B" w:rsidRPr="004B1A37">
        <w:t>in the body of the email</w:t>
      </w:r>
      <w:r w:rsidRPr="004B1A37">
        <w:t>.</w:t>
      </w:r>
    </w:p>
    <w:p w14:paraId="077BD198" w14:textId="77777777" w:rsidR="0053650A" w:rsidRDefault="0053650A" w:rsidP="0053650A">
      <w:r w:rsidRPr="00AA6A1C">
        <w:t xml:space="preserve">The OSIR will use this form to conduct searches for an existing account, if an existing account is located the information will be used to conduct a </w:t>
      </w:r>
      <w:r>
        <w:t>p</w:t>
      </w:r>
      <w:r w:rsidRPr="00AA6A1C">
        <w:t xml:space="preserve">roof </w:t>
      </w:r>
      <w:r>
        <w:t>o</w:t>
      </w:r>
      <w:r w:rsidRPr="00AA6A1C">
        <w:t xml:space="preserve">f </w:t>
      </w:r>
      <w:r>
        <w:t>i</w:t>
      </w:r>
      <w:r w:rsidRPr="00AA6A1C">
        <w:t xml:space="preserve">dentity, if </w:t>
      </w:r>
      <w:r>
        <w:t>identity is not able to be verified</w:t>
      </w:r>
      <w:r w:rsidRPr="00AA6A1C">
        <w:t>, the form will be returned to the sender to gain more information.</w:t>
      </w:r>
    </w:p>
    <w:p w14:paraId="0A6A5E50" w14:textId="535137CC" w:rsidR="007062F9" w:rsidRPr="007062F9" w:rsidRDefault="007062F9" w:rsidP="007062F9">
      <w:pPr>
        <w:rPr>
          <w:sz w:val="20"/>
        </w:rPr>
      </w:pPr>
      <w:r>
        <w:t xml:space="preserve">If an existing USI is located, the </w:t>
      </w:r>
      <w:r w:rsidRPr="0040404F">
        <w:t xml:space="preserve">OSIR will send a copy of the </w:t>
      </w:r>
      <w:r>
        <w:t xml:space="preserve">student’s </w:t>
      </w:r>
      <w:r w:rsidRPr="0040404F">
        <w:t xml:space="preserve">verified USI </w:t>
      </w:r>
      <w:r>
        <w:t>(</w:t>
      </w:r>
      <w:r w:rsidRPr="0040404F">
        <w:t>and</w:t>
      </w:r>
      <w:r>
        <w:t xml:space="preserve">, if requested, </w:t>
      </w:r>
      <w:r w:rsidRPr="0040404F">
        <w:t xml:space="preserve">USI VET </w:t>
      </w:r>
      <w:r>
        <w:t>t</w:t>
      </w:r>
      <w:r w:rsidRPr="0040404F">
        <w:t>ranscript</w:t>
      </w:r>
      <w:r>
        <w:t xml:space="preserve">) </w:t>
      </w:r>
      <w:r w:rsidRPr="0040404F">
        <w:t>to the education or training provider</w:t>
      </w:r>
      <w:r>
        <w:t xml:space="preserve">. Please add the provider’s email address on page </w:t>
      </w:r>
      <w:r w:rsidR="0089708D">
        <w:t>8</w:t>
      </w:r>
      <w:r>
        <w:t xml:space="preserve"> and </w:t>
      </w:r>
      <w:r w:rsidRPr="005C26F4">
        <w:t xml:space="preserve">allow </w:t>
      </w:r>
      <w:r w:rsidRPr="003653A0">
        <w:rPr>
          <w:b/>
          <w:bCs/>
        </w:rPr>
        <w:t>10 business days</w:t>
      </w:r>
      <w:r w:rsidRPr="005C26F4">
        <w:t xml:space="preserve"> for processing</w:t>
      </w:r>
      <w:r>
        <w:t>.</w:t>
      </w:r>
    </w:p>
    <w:p w14:paraId="4A859E1C" w14:textId="77777777" w:rsidR="00394C77" w:rsidRDefault="00394C77" w:rsidP="00FE54F0">
      <w:pPr>
        <w:spacing w:after="0" w:line="240" w:lineRule="auto"/>
        <w:rPr>
          <w:rFonts w:cstheme="minorHAnsi"/>
          <w:sz w:val="20"/>
          <w:szCs w:val="20"/>
        </w:rPr>
        <w:sectPr w:rsidR="00394C77" w:rsidSect="003F0517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985" w:right="849" w:bottom="1440" w:left="1276" w:header="426" w:footer="708" w:gutter="0"/>
          <w:cols w:space="708"/>
          <w:formProt w:val="0"/>
          <w:docGrid w:linePitch="360"/>
        </w:sectPr>
      </w:pPr>
    </w:p>
    <w:p w14:paraId="5166534C" w14:textId="29B8B916" w:rsidR="00FE54F0" w:rsidRDefault="00FE54F0" w:rsidP="00FE54F0">
      <w:pPr>
        <w:pStyle w:val="Heading2"/>
      </w:pPr>
      <w:r>
        <w:lastRenderedPageBreak/>
        <w:t>Student/USI account holder details</w:t>
      </w:r>
      <w:r w:rsidR="007E6EDE">
        <w:t xml:space="preserve"> and declaration</w:t>
      </w:r>
    </w:p>
    <w:p w14:paraId="6D2286C0" w14:textId="3C729A3B" w:rsidR="00FE54F0" w:rsidRPr="00143DD7" w:rsidRDefault="001A4322" w:rsidP="001A4322">
      <w:r w:rsidRPr="001A4322">
        <w:rPr>
          <w:b/>
          <w:bCs/>
        </w:rPr>
        <w:t>IMPORTANT:</w:t>
      </w:r>
      <w:r w:rsidRPr="001A4322">
        <w:t xml:space="preserve"> For this form to be accepted, all questions marked with an asterisk (</w:t>
      </w:r>
      <w:r w:rsidRPr="00F2110B">
        <w:rPr>
          <w:b/>
          <w:bCs/>
        </w:rPr>
        <w:t>*</w:t>
      </w:r>
      <w:r w:rsidRPr="001A4322">
        <w:t>) are mandatory.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1A4322" w:rsidRPr="00143DD7" w14:paraId="4D78A90D" w14:textId="77777777" w:rsidTr="00625B52">
        <w:trPr>
          <w:trHeight w:hRule="exact" w:val="679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6A79C8D" w14:textId="2DFAD761" w:rsidR="001A4322" w:rsidRPr="009544C1" w:rsidRDefault="001A4322" w:rsidP="00625B52">
            <w:pPr>
              <w:pStyle w:val="USIFormNoList"/>
              <w:spacing w:before="0" w:line="240" w:lineRule="auto"/>
              <w:rPr>
                <w:rFonts w:ascii="Aptos" w:hAnsi="Aptos" w:cstheme="minorHAnsi"/>
                <w:szCs w:val="22"/>
              </w:rPr>
            </w:pPr>
            <w:r w:rsidRPr="009544C1">
              <w:rPr>
                <w:rFonts w:ascii="Aptos" w:hAnsi="Aptos" w:cstheme="minorHAnsi"/>
                <w:szCs w:val="22"/>
              </w:rPr>
              <w:t>Your Unique Student Identifier (USI number) if known</w:t>
            </w:r>
          </w:p>
        </w:tc>
        <w:sdt>
          <w:sdtPr>
            <w:rPr>
              <w:rStyle w:val="PlaceholderText"/>
            </w:rPr>
            <w:alias w:val="USI number"/>
            <w:tag w:val="USI number"/>
            <w:id w:val="1424840642"/>
            <w:placeholder>
              <w:docPart w:val="E2DD5BCF292F4176A2F415779E8515C3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1211BC7C" w14:textId="3FB1E294" w:rsidR="001A4322" w:rsidRPr="00E30FFD" w:rsidRDefault="00DD15FA" w:rsidP="00625B52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2110B" w:rsidRPr="00143DD7" w14:paraId="5435314D" w14:textId="77777777" w:rsidTr="00625B52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631A13A7" w14:textId="2451AE04" w:rsidR="00FE54F0" w:rsidRPr="009544C1" w:rsidRDefault="00DB519A" w:rsidP="00625B52">
            <w:pPr>
              <w:pStyle w:val="USIFormNoList"/>
              <w:rPr>
                <w:rFonts w:ascii="Aptos" w:hAnsi="Aptos"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Your </w:t>
            </w:r>
            <w:r w:rsidR="00942D9F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7A70CB53" w14:textId="477F10B0" w:rsidR="00FE54F0" w:rsidRPr="00CE33F3" w:rsidRDefault="00926353" w:rsidP="0005100E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Style w:val="PlaceholderText"/>
              </w:rPr>
            </w:pPr>
            <w:r w:rsidRPr="00CE33F3">
              <w:rPr>
                <w:rFonts w:ascii="Aptos" w:hAnsi="Aptos" w:cstheme="minorHAnsi"/>
                <w:szCs w:val="22"/>
              </w:rPr>
              <w:t>List your f</w:t>
            </w:r>
            <w:r w:rsidR="001F0DC3" w:rsidRPr="00CE33F3">
              <w:rPr>
                <w:rFonts w:ascii="Aptos" w:hAnsi="Aptos" w:cstheme="minorHAnsi"/>
                <w:szCs w:val="22"/>
              </w:rPr>
              <w:t>u</w:t>
            </w:r>
            <w:r w:rsidRPr="00CE33F3">
              <w:rPr>
                <w:rFonts w:ascii="Aptos" w:hAnsi="Aptos" w:cstheme="minorHAnsi"/>
                <w:szCs w:val="22"/>
              </w:rPr>
              <w:t>ll name in the fields below</w:t>
            </w:r>
            <w:r w:rsidR="001F0DC3" w:rsidRPr="00CE33F3">
              <w:rPr>
                <w:rFonts w:ascii="Aptos" w:hAnsi="Aptos" w:cstheme="minorHAnsi"/>
                <w:szCs w:val="22"/>
              </w:rPr>
              <w:t>.</w:t>
            </w:r>
          </w:p>
        </w:tc>
      </w:tr>
      <w:tr w:rsidR="00DB519A" w:rsidRPr="00143DD7" w14:paraId="757A529A" w14:textId="77777777" w:rsidTr="00625B52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CD91A3A" w14:textId="61BFBF55" w:rsidR="00DB519A" w:rsidRPr="00BA3268" w:rsidRDefault="00DB519A" w:rsidP="00625B52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>First</w:t>
            </w:r>
            <w:r w:rsidR="00967AAF">
              <w:rPr>
                <w:rFonts w:ascii="Aptos" w:hAnsi="Aptos"/>
                <w:szCs w:val="22"/>
              </w:rPr>
              <w:t>/</w:t>
            </w:r>
            <w:r w:rsidR="00942D9F">
              <w:rPr>
                <w:rFonts w:ascii="Aptos" w:hAnsi="Aptos"/>
                <w:szCs w:val="22"/>
              </w:rPr>
              <w:t>g</w:t>
            </w:r>
            <w:r w:rsidR="00967AAF">
              <w:rPr>
                <w:rFonts w:ascii="Aptos" w:hAnsi="Aptos"/>
                <w:szCs w:val="22"/>
              </w:rPr>
              <w:t>iven</w:t>
            </w:r>
            <w:r w:rsidRPr="009544C1">
              <w:rPr>
                <w:rFonts w:ascii="Aptos" w:hAnsi="Aptos"/>
                <w:szCs w:val="22"/>
              </w:rPr>
              <w:t xml:space="preserve"> </w:t>
            </w:r>
            <w:r w:rsidR="00942D9F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>ame</w:t>
            </w:r>
            <w:r w:rsidR="003A34FC">
              <w:rPr>
                <w:rFonts w:ascii="Aptos" w:hAnsi="Aptos"/>
                <w:szCs w:val="22"/>
              </w:rPr>
              <w:t xml:space="preserve">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First name"/>
            <w:tag w:val="First name"/>
            <w:id w:val="650796138"/>
            <w:placeholder>
              <w:docPart w:val="818F9FCE8DA0451BA4B5A24D2204A6D9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4FCFE468" w14:textId="2DC05358" w:rsidR="00DB519A" w:rsidRPr="00E30FFD" w:rsidRDefault="00C45291" w:rsidP="00625B52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35BD2" w:rsidRPr="00143DD7" w14:paraId="164FC4CA" w14:textId="77777777" w:rsidTr="00625B52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7B14472" w14:textId="141BFC7E" w:rsidR="00FE54F0" w:rsidRPr="009544C1" w:rsidRDefault="00FE54F0" w:rsidP="00625B52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Middle </w:t>
            </w:r>
            <w:r w:rsidR="00942D9F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>ame(s)</w:t>
            </w:r>
          </w:p>
        </w:tc>
        <w:sdt>
          <w:sdtPr>
            <w:rPr>
              <w:rStyle w:val="PlaceholderText"/>
            </w:rPr>
            <w:alias w:val="Middle name(s)"/>
            <w:tag w:val="Middle name(s)"/>
            <w:id w:val="-1459484004"/>
            <w:placeholder>
              <w:docPart w:val="B9103CFB81284F559E14DDDCDF9704B9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183DCF8B" w14:textId="277BA428" w:rsidR="00FE54F0" w:rsidRPr="00E30FFD" w:rsidRDefault="00C45291" w:rsidP="00625B52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95E0D" w:rsidRPr="00143DD7" w14:paraId="07167508" w14:textId="77777777" w:rsidTr="00625B52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D3D4331" w14:textId="10B234BC" w:rsidR="00FE54F0" w:rsidRPr="009544C1" w:rsidRDefault="00FE54F0" w:rsidP="00625B52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>Last</w:t>
            </w:r>
            <w:r w:rsidR="00967AAF">
              <w:rPr>
                <w:rFonts w:ascii="Aptos" w:hAnsi="Aptos"/>
                <w:szCs w:val="22"/>
              </w:rPr>
              <w:t>/</w:t>
            </w:r>
            <w:r w:rsidR="00942D9F">
              <w:rPr>
                <w:rFonts w:ascii="Aptos" w:hAnsi="Aptos"/>
                <w:szCs w:val="22"/>
              </w:rPr>
              <w:t>f</w:t>
            </w:r>
            <w:r w:rsidR="00967AAF">
              <w:rPr>
                <w:rFonts w:ascii="Aptos" w:hAnsi="Aptos"/>
                <w:szCs w:val="22"/>
              </w:rPr>
              <w:t>amily</w:t>
            </w:r>
            <w:r w:rsidRPr="009544C1">
              <w:rPr>
                <w:rFonts w:ascii="Aptos" w:hAnsi="Aptos"/>
                <w:szCs w:val="22"/>
              </w:rPr>
              <w:t xml:space="preserve"> </w:t>
            </w:r>
            <w:r w:rsidR="00942D9F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Last name"/>
            <w:tag w:val="Last name"/>
            <w:id w:val="-1460258227"/>
            <w:placeholder>
              <w:docPart w:val="2DFA68625AAE4845ADD4286090F91D0C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02475F0F" w14:textId="5FA17BE6" w:rsidR="00FE54F0" w:rsidRPr="00E30FFD" w:rsidRDefault="00C45291" w:rsidP="00625B52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B519A" w:rsidRPr="00143DD7" w14:paraId="4AB19BC1" w14:textId="77777777" w:rsidTr="00625B52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3C58548" w14:textId="1F9DC44D" w:rsidR="00DB519A" w:rsidRPr="009544C1" w:rsidRDefault="00DB519A" w:rsidP="00625B52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szCs w:val="22"/>
              </w:rPr>
            </w:pPr>
            <w:r w:rsidRPr="00635BD2">
              <w:rPr>
                <w:rFonts w:ascii="Aptos" w:hAnsi="Aptos" w:cstheme="minorHAnsi"/>
                <w:b/>
                <w:bCs w:val="0"/>
                <w:noProof/>
                <w:szCs w:val="22"/>
              </w:rPr>
              <w:t>OR</w:t>
            </w:r>
            <w:r w:rsidRPr="009544C1">
              <w:rPr>
                <w:rFonts w:ascii="Aptos" w:hAnsi="Aptos" w:cstheme="minorHAnsi"/>
                <w:noProof/>
                <w:szCs w:val="22"/>
              </w:rPr>
              <w:t xml:space="preserve"> known by one name only</w:t>
            </w:r>
          </w:p>
        </w:tc>
        <w:sdt>
          <w:sdtPr>
            <w:rPr>
              <w:rStyle w:val="PlaceholderText"/>
            </w:rPr>
            <w:alias w:val="One name only"/>
            <w:tag w:val="One name only"/>
            <w:id w:val="-1982613813"/>
            <w:placeholder>
              <w:docPart w:val="72828696C8A44D719D98B94589203312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5B96FE96" w14:textId="17F8A5AE" w:rsidR="00DB519A" w:rsidRPr="00E30FFD" w:rsidRDefault="00C45291" w:rsidP="00625B52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95E0D" w:rsidRPr="00143DD7" w14:paraId="2FF40B1C" w14:textId="77777777" w:rsidTr="00625B52">
        <w:trPr>
          <w:trHeight w:hRule="exact" w:val="1888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36FCA28" w14:textId="77777777" w:rsidR="00DB519A" w:rsidRPr="009544C1" w:rsidRDefault="00DB519A" w:rsidP="00625B52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>Have you been known by any other names?</w:t>
            </w:r>
          </w:p>
          <w:p w14:paraId="03945854" w14:textId="5565687D" w:rsidR="00FE54F0" w:rsidRPr="00E30FFD" w:rsidRDefault="00DB519A" w:rsidP="00625B52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(e.g., name at birth, name before marriage, previous married name, Aboriginal or skin name, adoptive or</w:t>
            </w:r>
            <w:r w:rsidRPr="00E30FFD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foster name)</w:t>
            </w:r>
          </w:p>
        </w:tc>
        <w:sdt>
          <w:sdtPr>
            <w:rPr>
              <w:rStyle w:val="PlaceholderText"/>
            </w:rPr>
            <w:alias w:val="Known by any other names"/>
            <w:id w:val="-799227663"/>
            <w:placeholder>
              <w:docPart w:val="62D91AD7201A4253955952D94DE5C605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6D0D3D42" w14:textId="1A135936" w:rsidR="00FE54F0" w:rsidRPr="00E30FFD" w:rsidRDefault="00BA3268" w:rsidP="00625B52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B519A" w:rsidRPr="00143DD7" w14:paraId="39FDC76D" w14:textId="77777777" w:rsidTr="00625B52">
        <w:trPr>
          <w:trHeight w:hRule="exact" w:val="8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C5DBBA7" w14:textId="42F4C40B" w:rsidR="00E30FFD" w:rsidRDefault="00DB519A" w:rsidP="00625B52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 xml:space="preserve">Your date of birth </w:t>
            </w:r>
            <w:r w:rsidRPr="00F2110B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  <w:p w14:paraId="659E6DC0" w14:textId="61F342FD" w:rsidR="00DB519A" w:rsidRPr="00E30FFD" w:rsidRDefault="00DB519A" w:rsidP="00625B52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of birth"/>
            <w:tag w:val="Date"/>
            <w:id w:val="-721058957"/>
            <w:placeholder>
              <w:docPart w:val="71B17F54F6C84190866E9A7B99A79D9F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09E53A64" w14:textId="64AF9E96" w:rsidR="00DB519A" w:rsidRPr="00E30FFD" w:rsidRDefault="00C45291" w:rsidP="00625B52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Pr="00E30FFD">
                  <w:rPr>
                    <w:rStyle w:val="PlaceholderText"/>
                  </w:rPr>
                  <w:t>DD/MM/YYYY</w:t>
                </w:r>
                <w:r w:rsidRPr="00E35D21">
                  <w:rPr>
                    <w:rStyle w:val="PlaceholderText"/>
                  </w:rPr>
                  <w:t xml:space="preserve"> .</w:t>
                </w:r>
              </w:p>
            </w:tc>
          </w:sdtContent>
        </w:sdt>
      </w:tr>
      <w:tr w:rsidR="00DB519A" w:rsidRPr="00143DD7" w14:paraId="3B237E1F" w14:textId="77777777" w:rsidTr="00625B52">
        <w:trPr>
          <w:trHeight w:hRule="exact" w:val="1182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D2A2E68" w14:textId="7551AF9D" w:rsidR="00DB519A" w:rsidRPr="009544C1" w:rsidRDefault="00DB519A" w:rsidP="00625B52">
            <w:pPr>
              <w:pStyle w:val="USIFormNoList"/>
            </w:pPr>
            <w:r w:rsidRPr="009544C1">
              <w:t xml:space="preserve">Your </w:t>
            </w:r>
            <w:r w:rsidRPr="00F2110B">
              <w:t>gender</w:t>
            </w:r>
            <w:r w:rsidRPr="009544C1">
              <w:t xml:space="preserve"> </w:t>
            </w:r>
            <w:r w:rsidRPr="00F2110B">
              <w:rPr>
                <w:b/>
                <w:bCs w:val="0"/>
              </w:rPr>
              <w:t>*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95FA0E9" w14:textId="1D4E51F4" w:rsidR="00BA3268" w:rsidRDefault="00CE33F3" w:rsidP="00625B52">
            <w:pPr>
              <w:pStyle w:val="USIFormNoList"/>
              <w:numPr>
                <w:ilvl w:val="0"/>
                <w:numId w:val="0"/>
              </w:numPr>
              <w:spacing w:before="4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441566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1017" w:rsidRPr="00D51017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BA326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Male</w:t>
            </w:r>
          </w:p>
          <w:p w14:paraId="024BE239" w14:textId="786AEAEC" w:rsidR="00BA3268" w:rsidRDefault="00CE33F3" w:rsidP="00625B52">
            <w:pPr>
              <w:pStyle w:val="USIFormNoList"/>
              <w:numPr>
                <w:ilvl w:val="0"/>
                <w:numId w:val="0"/>
              </w:numPr>
              <w:spacing w:before="4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58800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6EDE" w:rsidRPr="00D51017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Female</w:t>
            </w:r>
          </w:p>
          <w:p w14:paraId="664333B4" w14:textId="38D39A3D" w:rsidR="00DB519A" w:rsidRPr="0020101E" w:rsidRDefault="00CE33F3" w:rsidP="00625B52">
            <w:pPr>
              <w:pStyle w:val="USIFormNoList"/>
              <w:numPr>
                <w:ilvl w:val="0"/>
                <w:numId w:val="0"/>
              </w:numPr>
              <w:spacing w:before="40" w:line="240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87831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6EDE" w:rsidRPr="00D51017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X</w:t>
            </w:r>
            <w:r w:rsidR="00DB519A">
              <w:rPr>
                <w:rFonts w:asciiTheme="minorHAnsi" w:hAnsiTheme="minorHAnsi" w:cstheme="minorHAnsi"/>
              </w:rPr>
              <w:t xml:space="preserve"> </w:t>
            </w:r>
            <w:r w:rsidR="00DB519A" w:rsidRPr="00DE7035">
              <w:rPr>
                <w:rFonts w:asciiTheme="minorHAnsi" w:hAnsiTheme="minorHAnsi" w:cstheme="minorHAnsi"/>
              </w:rPr>
              <w:t>(indeterminate/intersex/unspecified)</w:t>
            </w:r>
          </w:p>
        </w:tc>
      </w:tr>
      <w:tr w:rsidR="00DB519A" w:rsidRPr="00143DD7" w14:paraId="0843A09D" w14:textId="77777777" w:rsidTr="00625B52">
        <w:trPr>
          <w:trHeight w:hRule="exact" w:val="102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6AC922E1" w14:textId="202274CC" w:rsidR="00BA3268" w:rsidRDefault="00DB519A" w:rsidP="00625B52">
            <w:pPr>
              <w:pStyle w:val="USIFormNoList"/>
            </w:pPr>
            <w:r w:rsidRPr="00F2110B">
              <w:t xml:space="preserve">Your </w:t>
            </w:r>
            <w:r w:rsidR="00CB701A">
              <w:t>country and town</w:t>
            </w:r>
            <w:r w:rsidR="00B45E1B">
              <w:t>/city</w:t>
            </w:r>
            <w:r w:rsidRPr="00F2110B">
              <w:t xml:space="preserve"> of birth </w:t>
            </w:r>
            <w:r w:rsidRPr="00BA3268">
              <w:rPr>
                <w:b/>
                <w:bCs w:val="0"/>
              </w:rPr>
              <w:t>*</w:t>
            </w:r>
          </w:p>
          <w:p w14:paraId="7C570C68" w14:textId="0ED5B3D5" w:rsidR="00DB519A" w:rsidRPr="00E30FFD" w:rsidRDefault="00DB519A" w:rsidP="00625B52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  <w:r w:rsidRPr="00E30FFD">
              <w:rPr>
                <w:sz w:val="20"/>
                <w:szCs w:val="20"/>
              </w:rPr>
              <w:t>(</w:t>
            </w:r>
            <w:r w:rsidR="00B45E1B">
              <w:rPr>
                <w:sz w:val="20"/>
                <w:szCs w:val="20"/>
              </w:rPr>
              <w:t>We require both</w:t>
            </w:r>
            <w:r w:rsidR="0050769A">
              <w:rPr>
                <w:sz w:val="20"/>
                <w:szCs w:val="20"/>
              </w:rPr>
              <w:t xml:space="preserve"> to locate or create a USI account.</w:t>
            </w:r>
            <w:r w:rsidRPr="00E30FFD">
              <w:rPr>
                <w:sz w:val="20"/>
                <w:szCs w:val="20"/>
              </w:rPr>
              <w:t>)</w:t>
            </w:r>
          </w:p>
        </w:tc>
        <w:tc>
          <w:tcPr>
            <w:tcW w:w="5812" w:type="dxa"/>
            <w:shd w:val="clear" w:color="auto" w:fill="auto"/>
            <w:vAlign w:val="center"/>
          </w:tcPr>
          <w:sdt>
            <w:sdtPr>
              <w:rPr>
                <w:rStyle w:val="PlaceholderText"/>
              </w:rPr>
              <w:alias w:val="Country of birth"/>
              <w:tag w:val="Country of birth"/>
              <w:id w:val="741761509"/>
              <w:placeholder>
                <w:docPart w:val="AE47FE7C3FDD495C9DF30BD700D20F30"/>
              </w:placeholder>
              <w:showingPlcHdr/>
            </w:sdtPr>
            <w:sdtEndPr>
              <w:rPr>
                <w:rStyle w:val="PlaceholderText"/>
              </w:rPr>
            </w:sdtEndPr>
            <w:sdtContent>
              <w:p w14:paraId="0CB02913" w14:textId="77777777" w:rsidR="00DB519A" w:rsidRDefault="00275D59" w:rsidP="00625B52">
                <w:pPr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="00707289">
                  <w:rPr>
                    <w:rStyle w:val="PlaceholderText"/>
                  </w:rPr>
                  <w:t>country</w:t>
                </w:r>
                <w:r w:rsidR="00E30FFD" w:rsidRPr="00E30FFD">
                  <w:rPr>
                    <w:rStyle w:val="PlaceholderText"/>
                  </w:rPr>
                  <w:t xml:space="preserve"> of birth</w:t>
                </w:r>
              </w:p>
            </w:sdtContent>
          </w:sdt>
          <w:sdt>
            <w:sdtPr>
              <w:rPr>
                <w:rStyle w:val="PlaceholderText"/>
              </w:rPr>
              <w:alias w:val="Town/city of birth"/>
              <w:tag w:val="Town/city of birth"/>
              <w:id w:val="649872587"/>
              <w:placeholder>
                <w:docPart w:val="5BD58C515F7249E4A6E30017B7309B44"/>
              </w:placeholder>
              <w:showingPlcHdr/>
            </w:sdtPr>
            <w:sdtEndPr>
              <w:rPr>
                <w:rStyle w:val="PlaceholderText"/>
              </w:rPr>
            </w:sdtEndPr>
            <w:sdtContent>
              <w:p w14:paraId="3283E060" w14:textId="17AEE689" w:rsidR="00707289" w:rsidRPr="00E30FFD" w:rsidRDefault="00707289" w:rsidP="00625B52">
                <w:pPr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Town/city</w:t>
                </w:r>
                <w:r w:rsidRPr="00E30FFD">
                  <w:rPr>
                    <w:rStyle w:val="PlaceholderText"/>
                  </w:rPr>
                  <w:t xml:space="preserve"> of birth</w:t>
                </w:r>
              </w:p>
            </w:sdtContent>
          </w:sdt>
        </w:tc>
      </w:tr>
      <w:tr w:rsidR="00BA3268" w:rsidRPr="00143DD7" w14:paraId="1A593E72" w14:textId="77777777" w:rsidTr="00625B52">
        <w:trPr>
          <w:trHeight w:hRule="exact" w:val="2438"/>
        </w:trPr>
        <w:tc>
          <w:tcPr>
            <w:tcW w:w="3964" w:type="dxa"/>
            <w:shd w:val="clear" w:color="auto" w:fill="F2F2F2" w:themeFill="background1" w:themeFillShade="F2"/>
          </w:tcPr>
          <w:p w14:paraId="43222800" w14:textId="5816453D" w:rsidR="008C2AEF" w:rsidRPr="00F2110B" w:rsidRDefault="008C2AEF" w:rsidP="00625B52">
            <w:pPr>
              <w:pStyle w:val="USIFormNoList"/>
              <w:spacing w:before="0" w:line="240" w:lineRule="auto"/>
              <w:ind w:left="357" w:hanging="357"/>
            </w:pPr>
            <w:r>
              <w:t>Current contact details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06282CF2" w14:textId="1BC557FC" w:rsidR="00A8588C" w:rsidRPr="00E307A9" w:rsidRDefault="00A8588C" w:rsidP="00625B52">
            <w:pPr>
              <w:rPr>
                <w:rFonts w:ascii="Aptos" w:hAnsi="Aptos"/>
              </w:rPr>
            </w:pPr>
            <w:r w:rsidRPr="00E307A9">
              <w:rPr>
                <w:rFonts w:ascii="Aptos" w:hAnsi="Aptos"/>
              </w:rPr>
              <w:t xml:space="preserve">We require at least </w:t>
            </w:r>
            <w:r w:rsidR="000F5AF5" w:rsidRPr="00E307A9">
              <w:rPr>
                <w:rFonts w:ascii="Aptos" w:hAnsi="Aptos"/>
              </w:rPr>
              <w:t>2</w:t>
            </w:r>
            <w:r w:rsidRPr="00E307A9">
              <w:rPr>
                <w:rFonts w:ascii="Aptos" w:hAnsi="Aptos"/>
              </w:rPr>
              <w:t xml:space="preserve"> current contact detail</w:t>
            </w:r>
            <w:r w:rsidR="00100E31" w:rsidRPr="00E307A9">
              <w:rPr>
                <w:rFonts w:ascii="Aptos" w:hAnsi="Aptos"/>
              </w:rPr>
              <w:t>s</w:t>
            </w:r>
            <w:r w:rsidRPr="00E307A9">
              <w:rPr>
                <w:rFonts w:ascii="Aptos" w:hAnsi="Aptos"/>
              </w:rPr>
              <w:t xml:space="preserve"> to be recorded in a USI account (this information will be used to confirm your identity when accessing your USI account). </w:t>
            </w:r>
          </w:p>
          <w:p w14:paraId="10655421" w14:textId="1D3F8A1A" w:rsidR="00BA3268" w:rsidRDefault="00A8588C" w:rsidP="00625B52">
            <w:pPr>
              <w:rPr>
                <w:rFonts w:asciiTheme="minorHAnsi" w:hAnsiTheme="minorHAnsi" w:cstheme="minorHAnsi"/>
                <w:sz w:val="20"/>
              </w:rPr>
            </w:pPr>
            <w:r w:rsidRPr="00E307A9">
              <w:rPr>
                <w:rFonts w:ascii="Aptos" w:hAnsi="Aptos"/>
              </w:rPr>
              <w:t>When providing current contact details for your USI account, please do not use a shared email or mobile that does not belong to you</w:t>
            </w:r>
            <w:r w:rsidR="00CD531D" w:rsidRPr="00E307A9">
              <w:rPr>
                <w:rFonts w:ascii="Aptos" w:hAnsi="Aptos"/>
              </w:rPr>
              <w:t xml:space="preserve"> </w:t>
            </w:r>
            <w:r w:rsidR="00CD531D" w:rsidRPr="00E307A9">
              <w:rPr>
                <w:rFonts w:ascii="Aptos" w:hAnsi="Aptos"/>
                <w:lang w:val="en-AU"/>
              </w:rPr>
              <w:t>(if no details are provided, the address of the correctional facility will be recorded in your account)</w:t>
            </w:r>
            <w:r w:rsidRPr="00E307A9">
              <w:rPr>
                <w:rFonts w:ascii="Aptos" w:hAnsi="Aptos"/>
              </w:rPr>
              <w:t>.</w:t>
            </w:r>
          </w:p>
        </w:tc>
      </w:tr>
      <w:tr w:rsidR="00BA3268" w:rsidRPr="00143DD7" w14:paraId="32541621" w14:textId="77777777" w:rsidTr="00625B52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CDB5F21" w14:textId="52D0A3A5" w:rsidR="00BA3268" w:rsidRPr="00F2110B" w:rsidRDefault="008C2AEF" w:rsidP="00625B52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Mobile number"/>
            <w:tag w:val="Mobile number"/>
            <w:id w:val="2091731886"/>
            <w:placeholder>
              <w:docPart w:val="A20B0217032647088DB42D8C1EE9E09F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46DD495C" w14:textId="733CD8ED" w:rsidR="00BA3268" w:rsidRDefault="00275D59" w:rsidP="00625B52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mobile number</w:t>
                </w:r>
              </w:p>
            </w:tc>
          </w:sdtContent>
        </w:sdt>
      </w:tr>
      <w:tr w:rsidR="008C2AEF" w:rsidRPr="00143DD7" w14:paraId="5D63083E" w14:textId="77777777" w:rsidTr="00625B52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B0FD8E9" w14:textId="2922C1DE" w:rsidR="008C2AEF" w:rsidRDefault="008C2AEF" w:rsidP="00625B52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Email address"/>
            <w:tag w:val="email address"/>
            <w:id w:val="-526720104"/>
            <w:placeholder>
              <w:docPart w:val="E2347D081CCA4DE5A068831944DEAE72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3A01428E" w14:textId="087B0A0A" w:rsidR="008C2AEF" w:rsidRDefault="00275D59" w:rsidP="00625B52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email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8C2AEF" w:rsidRPr="00143DD7" w14:paraId="3A728ECC" w14:textId="77777777" w:rsidTr="00625B52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DDDE2E4" w14:textId="35741BB8" w:rsidR="008C2AEF" w:rsidRDefault="008C2AEF" w:rsidP="00625B52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E003FA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Home phone number"/>
            <w:tag w:val="Home phone number"/>
            <w:id w:val="-1470740579"/>
            <w:placeholder>
              <w:docPart w:val="2FC7A519B0664BA88DF9052F1BFC6A28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4456366B" w14:textId="6637DF36" w:rsidR="008C2AEF" w:rsidRDefault="00275D59" w:rsidP="00625B52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home phone number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8C2AEF" w:rsidRPr="00143DD7" w14:paraId="2BE78839" w14:textId="77777777" w:rsidTr="00625B52">
        <w:trPr>
          <w:trHeight w:hRule="exact" w:val="141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75574AA" w14:textId="425832EB" w:rsidR="008C2AEF" w:rsidRPr="008C2AEF" w:rsidRDefault="008C2AEF" w:rsidP="00625B52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color w:val="FF0000"/>
              </w:rPr>
            </w:pPr>
            <w:r w:rsidRPr="008C2AEF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Address"/>
            <w:tag w:val="address"/>
            <w:id w:val="405965868"/>
            <w:placeholder>
              <w:docPart w:val="AFDE59C559CD41F0B7368B2DB1B20569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14696F82" w14:textId="7E2ED896" w:rsidR="008C2AEF" w:rsidRDefault="00275D59" w:rsidP="00625B52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BA3268" w:rsidRPr="00143DD7" w14:paraId="32B52FAD" w14:textId="77777777" w:rsidTr="00625B52">
        <w:trPr>
          <w:trHeight w:hRule="exact" w:val="713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65B8BD7" w14:textId="381B1038" w:rsidR="00BA3268" w:rsidRPr="00A8588C" w:rsidRDefault="008C2AEF" w:rsidP="00625B52">
            <w:pPr>
              <w:pStyle w:val="USIFormNoList"/>
              <w:spacing w:before="0" w:line="240" w:lineRule="auto"/>
              <w:ind w:left="357" w:hanging="357"/>
              <w:rPr>
                <w:szCs w:val="22"/>
              </w:rPr>
            </w:pPr>
            <w:r w:rsidRPr="008C2AEF">
              <w:rPr>
                <w:rFonts w:asciiTheme="minorHAnsi" w:hAnsiTheme="minorHAnsi" w:cstheme="minorHAnsi"/>
                <w:bCs w:val="0"/>
                <w:szCs w:val="22"/>
              </w:rPr>
              <w:t>Previous contact details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41108B1A" w14:textId="6E4D0ED9" w:rsidR="00BA3268" w:rsidRPr="00F83263" w:rsidRDefault="00A8588C" w:rsidP="00F83263">
            <w:pPr>
              <w:rPr>
                <w:rFonts w:asciiTheme="minorHAnsi" w:hAnsiTheme="minorHAnsi"/>
                <w:sz w:val="20"/>
              </w:rPr>
            </w:pPr>
            <w:r w:rsidRPr="00F83263">
              <w:rPr>
                <w:rFonts w:asciiTheme="minorHAnsi" w:hAnsiTheme="minorHAnsi"/>
              </w:rPr>
              <w:t>Please also provide any previous contact details (this is required to search for an existing USI account)</w:t>
            </w:r>
            <w:r w:rsidR="002B7583" w:rsidRPr="00F83263">
              <w:rPr>
                <w:rFonts w:asciiTheme="minorHAnsi" w:hAnsiTheme="minorHAnsi"/>
              </w:rPr>
              <w:t>.</w:t>
            </w:r>
          </w:p>
        </w:tc>
      </w:tr>
      <w:tr w:rsidR="008C2AEF" w:rsidRPr="00143DD7" w14:paraId="2B2B9115" w14:textId="77777777" w:rsidTr="00625B52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1ABBA6F" w14:textId="4CA62960" w:rsidR="008C2AEF" w:rsidRDefault="008C2AEF" w:rsidP="00625B52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mobile number"/>
            <w:tag w:val="previous mobile number"/>
            <w:id w:val="1756562334"/>
            <w:placeholder>
              <w:docPart w:val="B5B389D4C14A49DAB4B0530CA0903963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FFFFFF" w:themeFill="background1"/>
                <w:vAlign w:val="center"/>
              </w:tcPr>
              <w:p w14:paraId="341BD79E" w14:textId="762B8233" w:rsidR="008C2AEF" w:rsidRDefault="00275D59" w:rsidP="00625B52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mobile number</w:t>
                </w:r>
              </w:p>
            </w:tc>
          </w:sdtContent>
        </w:sdt>
      </w:tr>
      <w:tr w:rsidR="008C2AEF" w:rsidRPr="00143DD7" w14:paraId="4B2E4700" w14:textId="77777777" w:rsidTr="00625B52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53D22F6" w14:textId="1D8E3712" w:rsidR="008C2AEF" w:rsidRDefault="008C2AEF" w:rsidP="00625B52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email address"/>
            <w:tag w:val="previous email address"/>
            <w:id w:val="-1063943184"/>
            <w:placeholder>
              <w:docPart w:val="4F1D4EFB18C34653BBB169A4AB5207C8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FFFFFF" w:themeFill="background1"/>
                <w:vAlign w:val="center"/>
              </w:tcPr>
              <w:p w14:paraId="25731661" w14:textId="01D8D336" w:rsidR="008C2AEF" w:rsidRDefault="00275D59" w:rsidP="00625B52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275D59">
                  <w:rPr>
                    <w:rStyle w:val="PlaceholderText"/>
                    <w:rFonts w:eastAsia="DengXian" w:cs="Times New Roman"/>
                    <w:bCs w:val="0"/>
                    <w:szCs w:val="20"/>
                  </w:rPr>
                  <w:t>Click or tap here</w:t>
                </w:r>
                <w:r w:rsidRPr="00E35D21">
                  <w:rPr>
                    <w:rStyle w:val="PlaceholderText"/>
                  </w:rPr>
                  <w:t xml:space="preserve">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email address</w:t>
                </w:r>
              </w:p>
            </w:tc>
          </w:sdtContent>
        </w:sdt>
      </w:tr>
      <w:tr w:rsidR="008C2AEF" w:rsidRPr="00143DD7" w14:paraId="2749B7F5" w14:textId="77777777" w:rsidTr="00625B52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D48F59E" w14:textId="73E3764B" w:rsidR="008C2AEF" w:rsidRDefault="008C2AEF" w:rsidP="00625B52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E003FA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home phone number"/>
            <w:tag w:val="previous home phone number"/>
            <w:id w:val="-1786639852"/>
            <w:placeholder>
              <w:docPart w:val="66CE7A54CFA14A50B653135783F4E03D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FFFFFF" w:themeFill="background1"/>
                <w:vAlign w:val="center"/>
              </w:tcPr>
              <w:p w14:paraId="3303791A" w14:textId="1E2EBB6C" w:rsidR="008C2AEF" w:rsidRDefault="00275D59" w:rsidP="00625B52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home phone number</w:t>
                </w:r>
              </w:p>
            </w:tc>
          </w:sdtContent>
        </w:sdt>
      </w:tr>
      <w:tr w:rsidR="008C2AEF" w:rsidRPr="00143DD7" w14:paraId="7E2A179C" w14:textId="77777777" w:rsidTr="00625B52">
        <w:trPr>
          <w:trHeight w:hRule="exact" w:val="2835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B6A63A3" w14:textId="783E0365" w:rsidR="008C2AEF" w:rsidRPr="00F2110B" w:rsidRDefault="008C2AEF" w:rsidP="00625B52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8C2AEF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address"/>
            <w:tag w:val="previous address"/>
            <w:id w:val="-1935896685"/>
            <w:placeholder>
              <w:docPart w:val="406AECC4BA804B44AC7F4D57D476FB8C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FFFFFF" w:themeFill="background1"/>
                <w:vAlign w:val="center"/>
              </w:tcPr>
              <w:p w14:paraId="2B7D3A16" w14:textId="700C2D32" w:rsidR="008C2AEF" w:rsidRDefault="00275D59" w:rsidP="00625B52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address</w:t>
                </w:r>
              </w:p>
            </w:tc>
          </w:sdtContent>
        </w:sdt>
      </w:tr>
      <w:tr w:rsidR="004D1AE6" w14:paraId="0B7E47E8" w14:textId="77777777" w:rsidTr="00625B52">
        <w:trPr>
          <w:trHeight w:hRule="exact" w:val="794"/>
        </w:trPr>
        <w:tc>
          <w:tcPr>
            <w:tcW w:w="3964" w:type="dxa"/>
            <w:shd w:val="clear" w:color="auto" w:fill="F2F2F2" w:themeFill="background1" w:themeFillShade="F2"/>
          </w:tcPr>
          <w:p w14:paraId="3074FD87" w14:textId="4CFE6F19" w:rsidR="004D1AE6" w:rsidRPr="00F2110B" w:rsidRDefault="004D1AE6" w:rsidP="00625B52">
            <w:pPr>
              <w:pStyle w:val="USIFormNoList"/>
            </w:pPr>
            <w:r w:rsidRPr="00194F3F">
              <w:t>Witness permission</w:t>
            </w:r>
            <w:r w:rsidRPr="00194F3F">
              <w:rPr>
                <w:b/>
              </w:rPr>
              <w:t>*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132EF51E" w14:textId="0164A50D" w:rsidR="004D1AE6" w:rsidRDefault="00EA08A2" w:rsidP="00625B52">
            <w:pPr>
              <w:tabs>
                <w:tab w:val="left" w:pos="32"/>
              </w:tabs>
              <w:spacing w:before="120"/>
            </w:pPr>
            <w:r>
              <w:t>Select from the options below the permission you would like to provide to your witness.</w:t>
            </w:r>
          </w:p>
        </w:tc>
      </w:tr>
      <w:tr w:rsidR="004D1AE6" w14:paraId="5E0969A2" w14:textId="77777777" w:rsidTr="00625B52">
        <w:trPr>
          <w:trHeight w:hRule="exact" w:val="1094"/>
        </w:trPr>
        <w:tc>
          <w:tcPr>
            <w:tcW w:w="3964" w:type="dxa"/>
            <w:shd w:val="clear" w:color="auto" w:fill="F2F2F2" w:themeFill="background1" w:themeFillShade="F2"/>
          </w:tcPr>
          <w:p w14:paraId="57083530" w14:textId="04293DC8" w:rsidR="004D1AE6" w:rsidRPr="006D224E" w:rsidRDefault="004D1AE6" w:rsidP="00625B52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t>Do you give authority for the ‘witness’ to create or verify a USI on your behalf?</w:t>
            </w:r>
          </w:p>
        </w:tc>
        <w:tc>
          <w:tcPr>
            <w:tcW w:w="5812" w:type="dxa"/>
            <w:shd w:val="clear" w:color="auto" w:fill="auto"/>
          </w:tcPr>
          <w:p w14:paraId="3D33E504" w14:textId="77777777" w:rsidR="004D1AE6" w:rsidRPr="00EF2D28" w:rsidRDefault="00CE33F3" w:rsidP="00625B52">
            <w:pPr>
              <w:spacing w:line="480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670989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AE6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EF2D28">
              <w:rPr>
                <w:rFonts w:ascii="Aptos" w:hAnsi="Aptos"/>
                <w:szCs w:val="22"/>
              </w:rPr>
              <w:t>Yes</w:t>
            </w:r>
          </w:p>
          <w:p w14:paraId="70ED635A" w14:textId="0AE5AF9C" w:rsidR="004D1AE6" w:rsidRPr="009F2210" w:rsidRDefault="00CE33F3" w:rsidP="00625B52">
            <w:pPr>
              <w:rPr>
                <w:b/>
                <w:bCs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210544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AE6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4D1AE6" w14:paraId="15AC5240" w14:textId="77777777" w:rsidTr="00625B52">
        <w:trPr>
          <w:trHeight w:hRule="exact" w:val="1151"/>
        </w:trPr>
        <w:tc>
          <w:tcPr>
            <w:tcW w:w="3964" w:type="dxa"/>
            <w:shd w:val="clear" w:color="auto" w:fill="F2F2F2" w:themeFill="background1" w:themeFillShade="F2"/>
          </w:tcPr>
          <w:p w14:paraId="024E8565" w14:textId="288EAF64" w:rsidR="004D1AE6" w:rsidRPr="006D224E" w:rsidRDefault="004D1AE6" w:rsidP="00625B52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t>If an existing USI is located, do you give permission for the ‘witness’ to make changes to your account?</w:t>
            </w:r>
          </w:p>
        </w:tc>
        <w:tc>
          <w:tcPr>
            <w:tcW w:w="5812" w:type="dxa"/>
            <w:shd w:val="clear" w:color="auto" w:fill="auto"/>
          </w:tcPr>
          <w:p w14:paraId="04EB6041" w14:textId="77777777" w:rsidR="004D1AE6" w:rsidRPr="00EF2D28" w:rsidRDefault="00CE33F3" w:rsidP="00625B52">
            <w:pPr>
              <w:spacing w:line="480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-1779629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AE6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EF2D28">
              <w:rPr>
                <w:rFonts w:ascii="Aptos" w:hAnsi="Aptos"/>
                <w:szCs w:val="22"/>
              </w:rPr>
              <w:t>Yes</w:t>
            </w:r>
          </w:p>
          <w:p w14:paraId="19601257" w14:textId="54D857AF" w:rsidR="004D1AE6" w:rsidRPr="009F2210" w:rsidRDefault="00CE33F3" w:rsidP="00625B52">
            <w:pPr>
              <w:rPr>
                <w:b/>
                <w:bCs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89115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AE6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4D1AE6" w14:paraId="61B92F29" w14:textId="77777777" w:rsidTr="00625B52">
        <w:trPr>
          <w:trHeight w:hRule="exact" w:val="2494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AA8A5A6" w14:textId="77777777" w:rsidR="004D1AE6" w:rsidRDefault="004D1AE6" w:rsidP="00625B52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6D224E">
              <w:t>Request to update your name or date of birth</w:t>
            </w:r>
          </w:p>
          <w:p w14:paraId="6DEA74F9" w14:textId="02E79951" w:rsidR="004D1AE6" w:rsidRPr="006D224E" w:rsidRDefault="004D1AE6" w:rsidP="00625B52">
            <w:pPr>
              <w:pStyle w:val="USIFormNoList"/>
              <w:numPr>
                <w:ilvl w:val="0"/>
                <w:numId w:val="0"/>
              </w:numPr>
              <w:ind w:left="360"/>
            </w:pPr>
            <w:r w:rsidRPr="00721580">
              <w:rPr>
                <w:sz w:val="20"/>
                <w:szCs w:val="20"/>
              </w:rPr>
              <w:t>At questions 2 and 4 above, please provide the name and date of birth currently recorded on the USI account; and write below the amended personal details you want updated on your USI account.</w:t>
            </w:r>
          </w:p>
        </w:tc>
        <w:sdt>
          <w:sdtPr>
            <w:rPr>
              <w:rFonts w:cstheme="minorHAnsi"/>
              <w:sz w:val="20"/>
            </w:rPr>
            <w:alias w:val="Updated personal details"/>
            <w:tag w:val="Updated personal details"/>
            <w:id w:val="-9535210"/>
            <w:placeholder>
              <w:docPart w:val="EF50067C68904FA1B50DF169B4345924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56965EA1" w14:textId="09F15AE5" w:rsidR="004D1AE6" w:rsidRPr="009F2210" w:rsidRDefault="004D1AE6" w:rsidP="00625B52">
                <w:pPr>
                  <w:rPr>
                    <w:b/>
                    <w:bCs/>
                    <w:szCs w:val="22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updated personal details</w:t>
                </w:r>
              </w:p>
            </w:tc>
          </w:sdtContent>
        </w:sdt>
      </w:tr>
      <w:tr w:rsidR="004D1AE6" w14:paraId="4F3AD421" w14:textId="77777777" w:rsidTr="00625B52">
        <w:trPr>
          <w:trHeight w:hRule="exact" w:val="1361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6C86641E" w14:textId="77777777" w:rsidR="004D1AE6" w:rsidRDefault="004D1AE6" w:rsidP="00625B52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USI VET transcript</w:t>
            </w:r>
          </w:p>
          <w:p w14:paraId="6C931E20" w14:textId="619606A9" w:rsidR="004D1AE6" w:rsidRPr="006D224E" w:rsidRDefault="004D1AE6" w:rsidP="00625B52">
            <w:pPr>
              <w:pStyle w:val="USIFormNoList"/>
              <w:numPr>
                <w:ilvl w:val="0"/>
                <w:numId w:val="0"/>
              </w:numPr>
              <w:ind w:left="360"/>
            </w:pPr>
            <w:r w:rsidRPr="00EF2D28">
              <w:rPr>
                <w:sz w:val="20"/>
                <w:szCs w:val="20"/>
              </w:rPr>
              <w:t>Witness to act on my behalf to obtain a copy of my USI VET transcript</w:t>
            </w:r>
            <w:r>
              <w:rPr>
                <w:sz w:val="20"/>
                <w:szCs w:val="20"/>
              </w:rPr>
              <w:t xml:space="preserve"> (if existing)</w:t>
            </w:r>
            <w:r w:rsidRPr="00EF2D28">
              <w:rPr>
                <w:sz w:val="20"/>
                <w:szCs w:val="20"/>
              </w:rPr>
              <w:t>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10FD9106" w14:textId="77777777" w:rsidR="004D1AE6" w:rsidRPr="007B7EFB" w:rsidRDefault="00CE33F3" w:rsidP="00625B52">
            <w:pPr>
              <w:spacing w:line="480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-63973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AE6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7B7EFB">
              <w:rPr>
                <w:rFonts w:ascii="Aptos" w:hAnsi="Aptos"/>
                <w:szCs w:val="22"/>
              </w:rPr>
              <w:t>Yes</w:t>
            </w:r>
          </w:p>
          <w:p w14:paraId="62F795CD" w14:textId="6AB143F5" w:rsidR="004D1AE6" w:rsidRPr="009F2210" w:rsidRDefault="00CE33F3" w:rsidP="00625B52">
            <w:pPr>
              <w:rPr>
                <w:b/>
                <w:bCs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1129820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AE6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7B7EFB">
              <w:rPr>
                <w:rFonts w:ascii="Aptos" w:hAnsi="Aptos"/>
                <w:szCs w:val="22"/>
              </w:rPr>
              <w:t>No</w:t>
            </w:r>
          </w:p>
        </w:tc>
      </w:tr>
      <w:tr w:rsidR="00721580" w14:paraId="07951409" w14:textId="77777777" w:rsidTr="00625B52">
        <w:trPr>
          <w:trHeight w:hRule="exact" w:val="5221"/>
        </w:trPr>
        <w:tc>
          <w:tcPr>
            <w:tcW w:w="3964" w:type="dxa"/>
            <w:shd w:val="clear" w:color="auto" w:fill="F2F2F2" w:themeFill="background1" w:themeFillShade="F2"/>
          </w:tcPr>
          <w:p w14:paraId="0699581E" w14:textId="41D9E10B" w:rsidR="00721580" w:rsidRPr="00721580" w:rsidRDefault="00721580" w:rsidP="00625B52">
            <w:pPr>
              <w:pStyle w:val="USIFormNoList"/>
              <w:rPr>
                <w:rFonts w:eastAsia="DengXian"/>
              </w:rPr>
            </w:pPr>
            <w:r w:rsidRPr="00721580">
              <w:rPr>
                <w:rFonts w:eastAsia="DengXian"/>
              </w:rPr>
              <w:t>Declaration</w:t>
            </w:r>
          </w:p>
        </w:tc>
        <w:tc>
          <w:tcPr>
            <w:tcW w:w="5812" w:type="dxa"/>
            <w:shd w:val="clear" w:color="auto" w:fill="auto"/>
          </w:tcPr>
          <w:p w14:paraId="7136AFF1" w14:textId="77777777" w:rsidR="00721580" w:rsidRPr="009F2210" w:rsidRDefault="00721580" w:rsidP="00625B52">
            <w:pPr>
              <w:rPr>
                <w:rFonts w:asciiTheme="minorHAnsi" w:hAnsiTheme="minorHAnsi"/>
                <w:b/>
                <w:bCs/>
              </w:rPr>
            </w:pPr>
            <w:r w:rsidRPr="009F2210">
              <w:rPr>
                <w:rFonts w:asciiTheme="minorHAnsi" w:hAnsiTheme="minorHAnsi"/>
                <w:b/>
                <w:bCs/>
              </w:rPr>
              <w:t>I declare:</w:t>
            </w:r>
          </w:p>
          <w:p w14:paraId="5A08B5C6" w14:textId="77777777" w:rsidR="00721580" w:rsidRPr="00CD6536" w:rsidRDefault="00721580" w:rsidP="00625B52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  <w:szCs w:val="22"/>
              </w:rPr>
            </w:pPr>
            <w:r w:rsidRPr="00CD6536">
              <w:rPr>
                <w:rFonts w:asciiTheme="minorHAnsi" w:hAnsiTheme="minorHAnsi"/>
                <w:szCs w:val="22"/>
              </w:rPr>
              <w:t>The information provided by me on this form is true and correct.</w:t>
            </w:r>
          </w:p>
          <w:p w14:paraId="2E1B3DDB" w14:textId="21358E53" w:rsidR="003946D9" w:rsidRPr="00CD6536" w:rsidRDefault="003946D9" w:rsidP="00625B52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CD6536">
              <w:rPr>
                <w:rFonts w:asciiTheme="minorHAnsi" w:hAnsiTheme="minorHAnsi"/>
              </w:rPr>
              <w:t xml:space="preserve">I have given authority for the ‘witness’ listed to act on my behalf for the purpose of this form (question </w:t>
            </w:r>
            <w:r w:rsidR="00B22424" w:rsidRPr="00CD6536">
              <w:rPr>
                <w:rFonts w:asciiTheme="minorHAnsi" w:hAnsiTheme="minorHAnsi"/>
              </w:rPr>
              <w:t>9</w:t>
            </w:r>
            <w:r w:rsidRPr="00CD6536">
              <w:rPr>
                <w:rFonts w:asciiTheme="minorHAnsi" w:hAnsiTheme="minorHAnsi"/>
              </w:rPr>
              <w:t>).</w:t>
            </w:r>
          </w:p>
          <w:p w14:paraId="6620D2AC" w14:textId="623D9A1B" w:rsidR="003946D9" w:rsidRPr="00CD6536" w:rsidRDefault="003946D9" w:rsidP="00625B52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CD6536">
              <w:rPr>
                <w:rFonts w:asciiTheme="minorHAnsi" w:hAnsiTheme="minorHAnsi"/>
              </w:rPr>
              <w:t>I agree for the</w:t>
            </w:r>
            <w:r w:rsidR="00B22424" w:rsidRPr="00CD6536">
              <w:rPr>
                <w:rFonts w:asciiTheme="minorHAnsi" w:hAnsiTheme="minorHAnsi"/>
              </w:rPr>
              <w:t xml:space="preserve"> current </w:t>
            </w:r>
            <w:r w:rsidRPr="00CD6536">
              <w:rPr>
                <w:rFonts w:asciiTheme="minorHAnsi" w:hAnsiTheme="minorHAnsi"/>
              </w:rPr>
              <w:t>contact details to be recorded on my USI account (question 7).</w:t>
            </w:r>
          </w:p>
          <w:p w14:paraId="143F01B4" w14:textId="6E1AC42C" w:rsidR="003946D9" w:rsidRPr="00CD6536" w:rsidRDefault="003946D9" w:rsidP="00625B52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CD6536">
              <w:rPr>
                <w:rFonts w:asciiTheme="minorHAnsi" w:hAnsiTheme="minorHAnsi"/>
              </w:rPr>
              <w:t xml:space="preserve">I agree for my personal details to be updated (if applicable) on my USI account (question </w:t>
            </w:r>
            <w:r w:rsidR="00D50022" w:rsidRPr="00CD6536">
              <w:rPr>
                <w:rFonts w:asciiTheme="minorHAnsi" w:hAnsiTheme="minorHAnsi"/>
              </w:rPr>
              <w:t>10</w:t>
            </w:r>
            <w:r w:rsidRPr="00CD6536">
              <w:rPr>
                <w:rFonts w:asciiTheme="minorHAnsi" w:hAnsiTheme="minorHAnsi"/>
              </w:rPr>
              <w:t>).</w:t>
            </w:r>
          </w:p>
          <w:p w14:paraId="50311B79" w14:textId="77777777" w:rsidR="003946D9" w:rsidRPr="00CD6536" w:rsidRDefault="003946D9" w:rsidP="00625B52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CD6536">
              <w:rPr>
                <w:rFonts w:asciiTheme="minorHAnsi" w:hAnsiTheme="minorHAnsi"/>
              </w:rPr>
              <w:t>I agree with the USI terms and conditions and have been issued a Privacy Notice by the education or training provider.</w:t>
            </w:r>
          </w:p>
          <w:p w14:paraId="06F1D197" w14:textId="77777777" w:rsidR="00D50022" w:rsidRPr="00CD6536" w:rsidRDefault="00D50022" w:rsidP="00625B52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Cs w:val="22"/>
                <w:lang w:val="en-AU"/>
              </w:rPr>
            </w:pPr>
            <w:r w:rsidRPr="00CD6536">
              <w:rPr>
                <w:rFonts w:asciiTheme="minorHAnsi" w:hAnsiTheme="minorHAnsi" w:cstheme="minorHAnsi"/>
                <w:szCs w:val="22"/>
                <w:lang w:val="en-AU"/>
              </w:rPr>
              <w:t>I have read and understand the USI Privacy Notice (page 1).</w:t>
            </w:r>
          </w:p>
          <w:p w14:paraId="11CC62F2" w14:textId="77777777" w:rsidR="00721580" w:rsidRPr="00616362" w:rsidRDefault="00CD6536" w:rsidP="00625B52">
            <w:pPr>
              <w:pStyle w:val="ListParagraph"/>
              <w:numPr>
                <w:ilvl w:val="0"/>
                <w:numId w:val="39"/>
              </w:numPr>
            </w:pPr>
            <w:r w:rsidRPr="00CD6536">
              <w:rPr>
                <w:rFonts w:asciiTheme="minorHAnsi" w:hAnsiTheme="minorHAnsi" w:cstheme="minorHAnsi"/>
                <w:szCs w:val="22"/>
                <w:lang w:val="en-AU"/>
              </w:rPr>
              <w:t>I understand giving false or misleading information is a serious offence.</w:t>
            </w:r>
          </w:p>
          <w:p w14:paraId="43D6194A" w14:textId="68FCA40B" w:rsidR="00616362" w:rsidRPr="00361AF7" w:rsidRDefault="00616362" w:rsidP="00625B52">
            <w:pPr>
              <w:pStyle w:val="ListParagraph"/>
              <w:numPr>
                <w:ilvl w:val="0"/>
                <w:numId w:val="39"/>
              </w:numPr>
            </w:pPr>
            <w:r w:rsidRPr="00180A03">
              <w:t>I understand this form is valid for 30 days from the date signed</w:t>
            </w:r>
          </w:p>
        </w:tc>
      </w:tr>
      <w:tr w:rsidR="00721580" w14:paraId="444D5CD5" w14:textId="77777777" w:rsidTr="00625B52">
        <w:trPr>
          <w:trHeight w:hRule="exact" w:val="68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B3FFCD8" w14:textId="7E15261C" w:rsidR="00721580" w:rsidRPr="00721580" w:rsidRDefault="00721580" w:rsidP="00625B52">
            <w:pPr>
              <w:pStyle w:val="USIFormNoList"/>
              <w:rPr>
                <w:rFonts w:eastAsia="DengXian"/>
              </w:rPr>
            </w:pPr>
            <w:r w:rsidRPr="00721580">
              <w:t>Student/USI account holder full name</w:t>
            </w:r>
            <w:r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Full name"/>
            <w:tag w:val="Full name"/>
            <w:id w:val="158668287"/>
            <w:placeholder>
              <w:docPart w:val="69B5011CF8A9445D899A12D3EC7F910C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30D3B181" w14:textId="7EB84B18" w:rsidR="00721580" w:rsidRPr="00721580" w:rsidRDefault="0074671F" w:rsidP="00625B52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721580" w14:paraId="20F54C53" w14:textId="77777777" w:rsidTr="00625B52">
        <w:trPr>
          <w:trHeight w:hRule="exact" w:val="68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226BEF1" w14:textId="42FE7C3E" w:rsidR="00721580" w:rsidRPr="0074671F" w:rsidRDefault="00721580" w:rsidP="00625B52">
            <w:pPr>
              <w:pStyle w:val="USIFormNoList"/>
              <w:rPr>
                <w:rFonts w:eastAsia="DengXian"/>
              </w:rPr>
            </w:pPr>
            <w:r w:rsidRPr="0074671F">
              <w:t xml:space="preserve">Student/USI account holder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Signature"/>
            <w:tag w:val="Signature"/>
            <w:id w:val="-1236309366"/>
            <w:showingPlcHdr/>
            <w:picture/>
          </w:sdtPr>
          <w:sdtEndPr/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3378161E" w14:textId="25DA8B63" w:rsidR="00721580" w:rsidRPr="00721580" w:rsidRDefault="00D5505D" w:rsidP="00625B52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2A091A18" wp14:editId="2B3CD2B7">
                      <wp:extent cx="1266825" cy="180975"/>
                      <wp:effectExtent l="0" t="0" r="9525" b="9525"/>
                      <wp:docPr id="1" name="Picture 1" descr="Placeholder image for signa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Placeholder image for signa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21580" w14:paraId="0487301E" w14:textId="77777777" w:rsidTr="00625B52">
        <w:trPr>
          <w:trHeight w:hRule="exact" w:val="828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AAB3D4D" w14:textId="37F11E75" w:rsidR="00721580" w:rsidRPr="0074671F" w:rsidRDefault="00721580" w:rsidP="00625B52">
            <w:pPr>
              <w:pStyle w:val="USIFormNoList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33811A5B" w14:textId="565B8252" w:rsidR="00721580" w:rsidRPr="0074671F" w:rsidRDefault="00721580" w:rsidP="00625B52">
            <w:pPr>
              <w:pStyle w:val="USIFormNoList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410472607"/>
            <w:placeholder>
              <w:docPart w:val="957EA6ABCC1047F6AF6BF1CB3EADEF91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7ADCD292" w14:textId="46C926E7" w:rsidR="00721580" w:rsidRPr="00721580" w:rsidRDefault="0074671F" w:rsidP="00625B52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799F92" w14:textId="3BEB5199" w:rsidR="009F2210" w:rsidRDefault="009F2210">
      <w:pPr>
        <w:spacing w:before="0"/>
        <w:rPr>
          <w:lang w:val="en-GB" w:eastAsia="zh-CN"/>
        </w:rPr>
      </w:pPr>
      <w:r>
        <w:rPr>
          <w:lang w:val="en-GB" w:eastAsia="zh-CN"/>
        </w:rPr>
        <w:br w:type="page"/>
      </w:r>
    </w:p>
    <w:p w14:paraId="4DA61ED7" w14:textId="0C2549C7" w:rsidR="009F2210" w:rsidRDefault="009F2210" w:rsidP="009F2210">
      <w:pPr>
        <w:pStyle w:val="Heading2"/>
      </w:pPr>
      <w:r w:rsidRPr="0020101E">
        <w:t xml:space="preserve">Witness </w:t>
      </w:r>
      <w:r w:rsidR="001F2696" w:rsidRPr="0020101E">
        <w:t>d</w:t>
      </w:r>
      <w:r w:rsidR="001F2696">
        <w:t xml:space="preserve">etails </w:t>
      </w:r>
      <w:r w:rsidR="007C06B4">
        <w:t>and</w:t>
      </w:r>
      <w:r w:rsidR="001F2696">
        <w:t xml:space="preserve"> declaration</w:t>
      </w:r>
    </w:p>
    <w:p w14:paraId="3D959606" w14:textId="2E41518A" w:rsidR="00987345" w:rsidRPr="00987345" w:rsidRDefault="00987345" w:rsidP="00987345">
      <w:r w:rsidRPr="0020101E">
        <w:rPr>
          <w:b/>
          <w:bCs/>
        </w:rPr>
        <w:t>IMPORTANT:</w:t>
      </w:r>
      <w:r w:rsidRPr="0020101E">
        <w:t xml:space="preserve"> For this form to be accepted</w:t>
      </w:r>
      <w:r w:rsidRPr="001C416A">
        <w:t>,</w:t>
      </w:r>
      <w:r w:rsidRPr="0020101E">
        <w:t xml:space="preserve"> all questions marked with an asterisk (*) are mandatory.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9F2210" w:rsidRPr="00721580" w14:paraId="34FADA03" w14:textId="77777777" w:rsidTr="009C33FC">
        <w:trPr>
          <w:trHeight w:hRule="exact" w:val="68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19A7EA6" w14:textId="62569589" w:rsidR="009F2210" w:rsidRPr="001F2696" w:rsidRDefault="001F2696" w:rsidP="009C33FC">
            <w:pPr>
              <w:pStyle w:val="USIFormNoList"/>
              <w:numPr>
                <w:ilvl w:val="0"/>
                <w:numId w:val="32"/>
              </w:numPr>
              <w:rPr>
                <w:rFonts w:asciiTheme="minorHAnsi" w:eastAsia="DengXian" w:hAnsiTheme="minorHAnsi"/>
                <w:szCs w:val="22"/>
              </w:rPr>
            </w:pPr>
            <w:r w:rsidRPr="001F2696">
              <w:rPr>
                <w:rFonts w:asciiTheme="minorHAnsi" w:hAnsiTheme="minorHAnsi"/>
                <w:bCs w:val="0"/>
                <w:szCs w:val="22"/>
              </w:rPr>
              <w:t>Witness details</w:t>
            </w:r>
            <w:r w:rsidR="009F2210" w:rsidRPr="001F2696">
              <w:rPr>
                <w:rFonts w:asciiTheme="minorHAnsi" w:hAnsiTheme="minorHAnsi"/>
                <w:b/>
                <w:szCs w:val="22"/>
              </w:rPr>
              <w:t xml:space="preserve"> *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2EF981F1" w14:textId="6E0C08F5" w:rsidR="009F2210" w:rsidRPr="00703DC9" w:rsidRDefault="00703DC9" w:rsidP="009C33FC">
            <w:pPr>
              <w:rPr>
                <w:rFonts w:ascii="Aptos" w:hAnsi="Aptos"/>
              </w:rPr>
            </w:pPr>
            <w:r w:rsidRPr="00703DC9">
              <w:rPr>
                <w:rFonts w:ascii="Aptos" w:hAnsi="Aptos"/>
              </w:rPr>
              <w:t>Complete the fields below with the appropriate witness contact details</w:t>
            </w:r>
          </w:p>
        </w:tc>
      </w:tr>
      <w:tr w:rsidR="001F2696" w:rsidRPr="00721580" w14:paraId="7C851661" w14:textId="77777777" w:rsidTr="009C33FC">
        <w:trPr>
          <w:trHeight w:hRule="exact" w:val="964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DA15BB7" w14:textId="07954821" w:rsidR="001F2696" w:rsidRPr="001F2696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Witness type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89D771F" w14:textId="74A12716" w:rsidR="001F2696" w:rsidRPr="00D57F85" w:rsidRDefault="00CE33F3" w:rsidP="009C33FC">
            <w:pPr>
              <w:spacing w:before="120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500545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A75" w:rsidRPr="00304A75">
                  <w:rPr>
                    <w:rFonts w:ascii="MS Gothic" w:eastAsia="MS Gothic" w:hAnsi="MS Gothic"/>
                    <w:sz w:val="24"/>
                    <w:szCs w:val="24"/>
                  </w:rPr>
                  <w:t>☐</w:t>
                </w:r>
              </w:sdtContent>
            </w:sdt>
            <w:r w:rsidR="00304A75">
              <w:t xml:space="preserve"> </w:t>
            </w:r>
            <w:r w:rsidR="00D57F85" w:rsidRPr="00D57F85">
              <w:rPr>
                <w:rFonts w:asciiTheme="minorHAnsi" w:hAnsiTheme="minorHAnsi"/>
              </w:rPr>
              <w:t>Education officer</w:t>
            </w:r>
          </w:p>
          <w:p w14:paraId="124858D8" w14:textId="00BE9DFA" w:rsidR="00D57F85" w:rsidRPr="00721580" w:rsidRDefault="00CE33F3" w:rsidP="009C33FC">
            <w:pPr>
              <w:spacing w:before="120"/>
              <w:rPr>
                <w:b/>
                <w:bCs/>
              </w:rPr>
            </w:pPr>
            <w:sdt>
              <w:sdtPr>
                <w:rPr>
                  <w:sz w:val="24"/>
                </w:rPr>
                <w:id w:val="200616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A75" w:rsidRPr="00304A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04A75">
              <w:t xml:space="preserve"> </w:t>
            </w:r>
            <w:r w:rsidR="00D57F85" w:rsidRPr="00D57F85">
              <w:rPr>
                <w:rFonts w:asciiTheme="minorHAnsi" w:hAnsiTheme="minorHAnsi"/>
              </w:rPr>
              <w:t>Co</w:t>
            </w:r>
            <w:r w:rsidR="00304A75">
              <w:rPr>
                <w:rFonts w:asciiTheme="minorHAnsi" w:hAnsiTheme="minorHAnsi"/>
              </w:rPr>
              <w:t>r</w:t>
            </w:r>
            <w:r w:rsidR="00D57F85" w:rsidRPr="00D57F85">
              <w:rPr>
                <w:rFonts w:asciiTheme="minorHAnsi" w:hAnsiTheme="minorHAnsi"/>
              </w:rPr>
              <w:t>re</w:t>
            </w:r>
            <w:r w:rsidR="00304A75">
              <w:rPr>
                <w:rFonts w:asciiTheme="minorHAnsi" w:hAnsiTheme="minorHAnsi"/>
              </w:rPr>
              <w:t>c</w:t>
            </w:r>
            <w:r w:rsidR="00D57F85" w:rsidRPr="00D57F85">
              <w:rPr>
                <w:rFonts w:asciiTheme="minorHAnsi" w:hAnsiTheme="minorHAnsi"/>
              </w:rPr>
              <w:t xml:space="preserve">tions </w:t>
            </w:r>
            <w:r w:rsidR="00F77757">
              <w:rPr>
                <w:rFonts w:asciiTheme="minorHAnsi" w:hAnsiTheme="minorHAnsi"/>
              </w:rPr>
              <w:t>o</w:t>
            </w:r>
            <w:r w:rsidR="00D57F85" w:rsidRPr="00D57F85">
              <w:rPr>
                <w:rFonts w:asciiTheme="minorHAnsi" w:hAnsiTheme="minorHAnsi"/>
              </w:rPr>
              <w:t>fficer</w:t>
            </w:r>
          </w:p>
        </w:tc>
      </w:tr>
      <w:tr w:rsidR="001F2696" w:rsidRPr="00721580" w14:paraId="7B08C7B5" w14:textId="77777777" w:rsidTr="009C33FC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22827A3" w14:textId="382A305E" w:rsidR="001F2696" w:rsidRPr="001F2696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full name </w:t>
            </w:r>
            <w:r w:rsidRPr="001F2696">
              <w:rPr>
                <w:rFonts w:asciiTheme="minorHAnsi" w:hAnsi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Witness full name"/>
            <w:tag w:val="Witness full name"/>
            <w:id w:val="-1108268777"/>
            <w:placeholder>
              <w:docPart w:val="D8A8B75BCE7D4FC1BF65AA833026FA22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auto"/>
              </w:tcPr>
              <w:p w14:paraId="29855489" w14:textId="5372F449" w:rsidR="001F2696" w:rsidRPr="00721580" w:rsidRDefault="004A5271" w:rsidP="009C33FC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1F2696" w:rsidRPr="00721580" w14:paraId="0010420F" w14:textId="77777777" w:rsidTr="009C33FC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1A42D68" w14:textId="458E5306" w:rsidR="001F2696" w:rsidRPr="001F2696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contact details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Witness contact details"/>
            <w:tag w:val="Witness contact details"/>
            <w:id w:val="362018558"/>
            <w:placeholder>
              <w:docPart w:val="8DF97B82BAAC47ABB14067ABA2582204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auto"/>
              </w:tcPr>
              <w:p w14:paraId="526ECF37" w14:textId="2E7B0610" w:rsidR="001F2696" w:rsidRPr="00721580" w:rsidRDefault="004A5271" w:rsidP="009C33FC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Witness contact details</w:t>
                </w:r>
              </w:p>
            </w:tc>
          </w:sdtContent>
        </w:sdt>
      </w:tr>
      <w:tr w:rsidR="001F2696" w:rsidRPr="00721580" w14:paraId="516ACE0C" w14:textId="77777777" w:rsidTr="009C33FC">
        <w:trPr>
          <w:trHeight w:hRule="exact" w:val="1095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B9B924E" w14:textId="0013F4F6" w:rsidR="001F2696" w:rsidRPr="00BD0102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name</w:t>
            </w:r>
          </w:p>
          <w:p w14:paraId="67907520" w14:textId="738B426A" w:rsidR="00BD0102" w:rsidRPr="00BD0102" w:rsidRDefault="00BD0102" w:rsidP="009C33FC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BD0102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BD0102">
              <w:rPr>
                <w:rFonts w:asciiTheme="minorHAnsi" w:hAnsiTheme="minorHAnsi" w:cstheme="minorHAnsi"/>
                <w:sz w:val="20"/>
                <w:szCs w:val="20"/>
              </w:rPr>
              <w:t>f applicable, include RTO/VAB code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BD0102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sdt>
          <w:sdtPr>
            <w:rPr>
              <w:b/>
              <w:bCs/>
            </w:rPr>
            <w:alias w:val="Organisation name"/>
            <w:tag w:val="Organisation name"/>
            <w:id w:val="822465913"/>
            <w:placeholder>
              <w:docPart w:val="E2DD6B5253AF41EFBF735BE82F6EFD5B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auto"/>
              </w:tcPr>
              <w:p w14:paraId="2BEA2A70" w14:textId="266A00A3" w:rsidR="001F2696" w:rsidRPr="00721580" w:rsidRDefault="00275D59" w:rsidP="009C33FC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>Enter o</w:t>
                </w:r>
                <w:r w:rsidR="004A5271">
                  <w:rPr>
                    <w:rStyle w:val="PlaceholderText"/>
                  </w:rPr>
                  <w:t>rganisation name</w:t>
                </w:r>
              </w:p>
            </w:tc>
          </w:sdtContent>
        </w:sdt>
      </w:tr>
      <w:tr w:rsidR="001F2696" w:rsidRPr="00721580" w14:paraId="11DD0C3C" w14:textId="77777777" w:rsidTr="009C33FC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0F14AFD" w14:textId="18A92470" w:rsidR="001F2696" w:rsidRPr="001F2696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ABN</w:t>
            </w:r>
          </w:p>
        </w:tc>
        <w:sdt>
          <w:sdtPr>
            <w:rPr>
              <w:b/>
              <w:bCs/>
            </w:rPr>
            <w:alias w:val="Organisation ABN"/>
            <w:tag w:val="Organisation ABN"/>
            <w:id w:val="517356910"/>
            <w:placeholder>
              <w:docPart w:val="7F6B5ACF609C491AAAF38ED18FBB5B94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auto"/>
              </w:tcPr>
              <w:p w14:paraId="73D6C8AA" w14:textId="7F773A48" w:rsidR="001F2696" w:rsidRPr="00721580" w:rsidRDefault="00275D59" w:rsidP="009C33FC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 xml:space="preserve">Enter </w:t>
                </w:r>
                <w:r w:rsidR="004A5271">
                  <w:rPr>
                    <w:rStyle w:val="PlaceholderText"/>
                  </w:rPr>
                  <w:t>Organisation ABN</w:t>
                </w:r>
              </w:p>
            </w:tc>
          </w:sdtContent>
        </w:sdt>
      </w:tr>
      <w:tr w:rsidR="001F2696" w:rsidRPr="00721580" w14:paraId="74341DB9" w14:textId="77777777" w:rsidTr="009C33FC">
        <w:trPr>
          <w:trHeight w:hRule="exact" w:val="1005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CF4E86C" w14:textId="2BE79077" w:rsidR="001F2696" w:rsidRPr="001F2696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Provider name </w:t>
            </w:r>
            <w:r w:rsidR="00AA4F5A">
              <w:rPr>
                <w:rFonts w:asciiTheme="minorHAnsi" w:hAnsiTheme="minorHAnsi" w:cstheme="minorHAnsi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szCs w:val="22"/>
              </w:rPr>
              <w:t xml:space="preserve"> code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(where student is enrolling)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Provider name and code"/>
            <w:tag w:val="Provider name and code"/>
            <w:id w:val="-957866938"/>
            <w:placeholder>
              <w:docPart w:val="CBED85115524497299623FF44408D804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4A853AF8" w14:textId="67AD3334" w:rsidR="001F2696" w:rsidRPr="00721580" w:rsidRDefault="00275D59" w:rsidP="009C33FC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name and code</w:t>
                </w:r>
              </w:p>
            </w:tc>
          </w:sdtContent>
        </w:sdt>
      </w:tr>
      <w:tr w:rsidR="001F2696" w:rsidRPr="00721580" w14:paraId="15006D8A" w14:textId="77777777" w:rsidTr="009C33FC">
        <w:trPr>
          <w:trHeight w:hRule="exact" w:val="102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866298A" w14:textId="6D9DFA11" w:rsidR="001F2696" w:rsidRPr="001F2696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Provider email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(verified USI </w:t>
            </w:r>
            <w:r w:rsidR="00AA4F5A">
              <w:rPr>
                <w:rFonts w:asciiTheme="minorHAnsi" w:hAnsiTheme="minorHAnsi" w:cstheme="minorHAnsi"/>
                <w:bCs w:val="0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 transcript will be sent here)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  <w:shd w:val="clear" w:color="auto" w:fill="auto"/>
            <w:vAlign w:val="center"/>
          </w:tcPr>
          <w:sdt>
            <w:sdtPr>
              <w:rPr>
                <w:b/>
                <w:bCs/>
              </w:rPr>
              <w:alias w:val="Provider email"/>
              <w:tag w:val="Provider email"/>
              <w:id w:val="181790096"/>
              <w:placeholder>
                <w:docPart w:val="151C05D3DA96421183E4419C9D3629E2"/>
              </w:placeholder>
              <w:showingPlcHdr/>
            </w:sdtPr>
            <w:sdtEndPr/>
            <w:sdtContent>
              <w:p w14:paraId="22543EF8" w14:textId="70FE526E" w:rsidR="00917EA0" w:rsidRPr="00721580" w:rsidRDefault="00275D59" w:rsidP="009C33FC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email</w:t>
                </w:r>
              </w:p>
            </w:sdtContent>
          </w:sdt>
        </w:tc>
      </w:tr>
      <w:tr w:rsidR="00B13EC4" w:rsidRPr="00721580" w14:paraId="52A122C7" w14:textId="77777777" w:rsidTr="009C33FC">
        <w:trPr>
          <w:trHeight w:hRule="exact" w:val="1351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3F9A45C" w14:textId="77777777" w:rsidR="00676B52" w:rsidRDefault="00B13EC4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Correctional</w:t>
            </w:r>
            <w:r w:rsidR="00362CFE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362CFE" w:rsidRPr="00362CFE">
              <w:rPr>
                <w:rFonts w:asciiTheme="minorHAnsi" w:hAnsiTheme="minorHAnsi" w:cstheme="minorHAnsi"/>
                <w:szCs w:val="22"/>
              </w:rPr>
              <w:t xml:space="preserve">facility address </w:t>
            </w:r>
          </w:p>
          <w:p w14:paraId="3F2E3D20" w14:textId="7096E48F" w:rsidR="00B13EC4" w:rsidRPr="00676B52" w:rsidRDefault="00362CFE" w:rsidP="009C33FC">
            <w:pPr>
              <w:pStyle w:val="USIFormNoList"/>
              <w:numPr>
                <w:ilvl w:val="0"/>
                <w:numId w:val="0"/>
              </w:num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5226B4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 xml:space="preserve">f </w:t>
            </w:r>
            <w:r w:rsidR="005226B4">
              <w:rPr>
                <w:rFonts w:asciiTheme="minorHAnsi" w:hAnsiTheme="minorHAnsi" w:cstheme="minorHAnsi"/>
                <w:sz w:val="20"/>
                <w:szCs w:val="20"/>
              </w:rPr>
              <w:t xml:space="preserve">Student </w:t>
            </w: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 xml:space="preserve">question </w:t>
            </w:r>
            <w:r w:rsidR="00676B52" w:rsidRPr="00676B52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 xml:space="preserve"> is blank, this address will be recorded as the student’s USI account contact details</w:t>
            </w:r>
            <w:r w:rsidR="005226B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sdt>
          <w:sdtPr>
            <w:rPr>
              <w:b/>
              <w:bCs/>
            </w:rPr>
            <w:alias w:val="Correctional facility address"/>
            <w:tag w:val="Correctional facility address"/>
            <w:id w:val="-1587297595"/>
            <w:placeholder>
              <w:docPart w:val="E488AF4A7A724AC4B07B05C955B3C475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6BEBDD99" w14:textId="3D06EE73" w:rsidR="00B13EC4" w:rsidRDefault="003562E1" w:rsidP="009C33FC">
                <w:pPr>
                  <w:rPr>
                    <w:b/>
                    <w:bCs/>
                  </w:rPr>
                </w:pPr>
                <w:r w:rsidRPr="00917932">
                  <w:rPr>
                    <w:rStyle w:val="PlaceholderText"/>
                  </w:rPr>
                  <w:t xml:space="preserve">Click or tap here to enter </w:t>
                </w:r>
                <w:r>
                  <w:rPr>
                    <w:rStyle w:val="PlaceholderText"/>
                  </w:rPr>
                  <w:t>address</w:t>
                </w:r>
                <w:r w:rsidRPr="00917932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A4EE5" w:rsidRPr="00721580" w14:paraId="7B720E44" w14:textId="77777777" w:rsidTr="009C33FC">
        <w:trPr>
          <w:trHeight w:hRule="exact" w:val="1984"/>
        </w:trPr>
        <w:tc>
          <w:tcPr>
            <w:tcW w:w="3964" w:type="dxa"/>
            <w:shd w:val="clear" w:color="auto" w:fill="F2F2F2" w:themeFill="background1" w:themeFillShade="F2"/>
          </w:tcPr>
          <w:p w14:paraId="5AD1DCBD" w14:textId="3E0D4654" w:rsidR="001A4EE5" w:rsidRPr="001A4EE5" w:rsidRDefault="001A4EE5" w:rsidP="009C33FC">
            <w:pPr>
              <w:pStyle w:val="USIFormNoList"/>
              <w:numPr>
                <w:ilvl w:val="0"/>
                <w:numId w:val="32"/>
              </w:numPr>
              <w:rPr>
                <w:rFonts w:asciiTheme="minorHAnsi" w:hAnsiTheme="minorHAnsi" w:cstheme="minorHAnsi"/>
                <w:szCs w:val="22"/>
              </w:rPr>
            </w:pPr>
            <w:r w:rsidRPr="001A4EE5">
              <w:rPr>
                <w:rFonts w:asciiTheme="minorHAnsi" w:hAnsiTheme="minorHAnsi" w:cstheme="minorHAnsi"/>
                <w:szCs w:val="22"/>
              </w:rPr>
              <w:t xml:space="preserve">Checks to be completed by education or training provider, </w:t>
            </w:r>
            <w:r w:rsidRPr="001A4EE5">
              <w:rPr>
                <w:rFonts w:asciiTheme="minorHAnsi" w:hAnsiTheme="minorHAnsi" w:cstheme="minorHAnsi"/>
                <w:b/>
                <w:bCs w:val="0"/>
                <w:szCs w:val="22"/>
              </w:rPr>
              <w:t>before</w:t>
            </w:r>
            <w:r w:rsidRPr="001A4EE5">
              <w:rPr>
                <w:rFonts w:asciiTheme="minorHAnsi" w:hAnsiTheme="minorHAnsi" w:cstheme="minorHAnsi"/>
                <w:szCs w:val="22"/>
              </w:rPr>
              <w:t xml:space="preserve"> sending completed form to OSIR.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1E4FD55E" w14:textId="15CEFB5D" w:rsidR="001A4EE5" w:rsidRPr="007B7EFB" w:rsidRDefault="00CE33F3" w:rsidP="009C33FC">
            <w:pPr>
              <w:spacing w:after="200"/>
              <w:ind w:left="316" w:hanging="316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-41809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4EE5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1A4EE5">
              <w:rPr>
                <w:rFonts w:ascii="Aptos" w:hAnsi="Aptos"/>
                <w:szCs w:val="22"/>
              </w:rPr>
              <w:t xml:space="preserve"> USI has been </w:t>
            </w:r>
            <w:r w:rsidR="003319AD">
              <w:rPr>
                <w:rFonts w:ascii="Aptos" w:hAnsi="Aptos"/>
                <w:szCs w:val="22"/>
              </w:rPr>
              <w:t xml:space="preserve">attempted to be </w:t>
            </w:r>
            <w:r w:rsidR="001A4EE5">
              <w:rPr>
                <w:rFonts w:ascii="Aptos" w:hAnsi="Aptos"/>
                <w:szCs w:val="22"/>
              </w:rPr>
              <w:t>verified or created by provider.</w:t>
            </w:r>
          </w:p>
          <w:p w14:paraId="77B92A3F" w14:textId="77777777" w:rsidR="001A4EE5" w:rsidRDefault="00CE33F3" w:rsidP="009C33FC">
            <w:pPr>
              <w:spacing w:after="240"/>
              <w:ind w:left="316" w:hanging="316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-1369380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4EE5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1A4EE5">
              <w:rPr>
                <w:rFonts w:ascii="Aptos" w:hAnsi="Aptos"/>
                <w:szCs w:val="22"/>
              </w:rPr>
              <w:t xml:space="preserve"> There are updates required to the USI account name or date of birth.</w:t>
            </w:r>
          </w:p>
          <w:p w14:paraId="400E30C7" w14:textId="1596AE72" w:rsidR="001A4EE5" w:rsidRDefault="00CE33F3" w:rsidP="009C33FC">
            <w:pPr>
              <w:rPr>
                <w:b/>
                <w:bCs/>
              </w:rPr>
            </w:pPr>
            <w:sdt>
              <w:sdtPr>
                <w:rPr>
                  <w:rFonts w:ascii="Aptos" w:hAnsi="Aptos"/>
                  <w:szCs w:val="22"/>
                </w:rPr>
                <w:id w:val="1731272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4EE5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1A4EE5">
              <w:rPr>
                <w:rFonts w:ascii="Aptos" w:hAnsi="Aptos"/>
                <w:szCs w:val="22"/>
              </w:rPr>
              <w:t xml:space="preserve"> A copy of current USI VET transcript is required.</w:t>
            </w:r>
          </w:p>
        </w:tc>
      </w:tr>
      <w:tr w:rsidR="009F2210" w:rsidRPr="00721580" w14:paraId="0AC900C4" w14:textId="77777777" w:rsidTr="009C33FC">
        <w:trPr>
          <w:trHeight w:hRule="exact" w:val="6072"/>
        </w:trPr>
        <w:tc>
          <w:tcPr>
            <w:tcW w:w="3964" w:type="dxa"/>
            <w:shd w:val="clear" w:color="auto" w:fill="F2F2F2" w:themeFill="background1" w:themeFillShade="F2"/>
          </w:tcPr>
          <w:p w14:paraId="168A684E" w14:textId="4D7AB004" w:rsidR="009F2210" w:rsidRPr="001F2696" w:rsidRDefault="001F2696" w:rsidP="009C33FC">
            <w:pPr>
              <w:pStyle w:val="USIFormNoList"/>
            </w:pPr>
            <w:r w:rsidRPr="0020101E">
              <w:t>Witness Declaration</w:t>
            </w:r>
          </w:p>
        </w:tc>
        <w:tc>
          <w:tcPr>
            <w:tcW w:w="5812" w:type="dxa"/>
            <w:shd w:val="clear" w:color="auto" w:fill="auto"/>
          </w:tcPr>
          <w:p w14:paraId="2DAB4AAF" w14:textId="77777777" w:rsidR="001F2696" w:rsidRPr="001F2696" w:rsidRDefault="001F2696" w:rsidP="009C33FC">
            <w:pPr>
              <w:pStyle w:val="USIFormbasic"/>
              <w:spacing w:before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 declare:</w:t>
            </w:r>
          </w:p>
          <w:p w14:paraId="1F5CE395" w14:textId="77777777" w:rsidR="001F2696" w:rsidRPr="003C6ABE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</w:rPr>
            </w:pPr>
            <w:r w:rsidRPr="003C6ABE">
              <w:rPr>
                <w:rFonts w:ascii="Aptos" w:hAnsi="Aptos"/>
              </w:rPr>
              <w:t>The information provided by me on this form about my identity is true and correct.</w:t>
            </w:r>
          </w:p>
          <w:p w14:paraId="69A873E2" w14:textId="77777777" w:rsidR="009F69A5" w:rsidRPr="003C6ABE" w:rsidRDefault="009F69A5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</w:rPr>
            </w:pPr>
            <w:r w:rsidRPr="003C6ABE">
              <w:rPr>
                <w:rFonts w:ascii="Aptos" w:hAnsi="Aptos"/>
              </w:rPr>
              <w:t>I know the individual named on this form and they are currently incarcerated or in remand at a correctional facility.</w:t>
            </w:r>
          </w:p>
          <w:p w14:paraId="3DA00D1F" w14:textId="77777777" w:rsidR="001F2696" w:rsidRPr="003C6ABE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  <w:lang w:val="en-AU"/>
              </w:rPr>
            </w:pPr>
            <w:r w:rsidRPr="003C6ABE">
              <w:rPr>
                <w:rFonts w:ascii="Aptos" w:hAnsi="Aptos"/>
                <w:lang w:val="en-AU"/>
              </w:rPr>
              <w:t>I have read and understand the USI Privacy Notice (page 1).</w:t>
            </w:r>
          </w:p>
          <w:p w14:paraId="4024466A" w14:textId="77777777" w:rsidR="001F2696" w:rsidRPr="003C6ABE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  <w:lang w:val="en-AU"/>
              </w:rPr>
            </w:pPr>
            <w:r w:rsidRPr="003C6ABE">
              <w:rPr>
                <w:rFonts w:ascii="Aptos" w:hAnsi="Aptos"/>
                <w:lang w:val="en-AU"/>
              </w:rPr>
              <w:t xml:space="preserve">I understand giving false or misleading information is a serious offence. </w:t>
            </w:r>
          </w:p>
          <w:p w14:paraId="353E10DF" w14:textId="77777777" w:rsidR="00B51E41" w:rsidRPr="003C6ABE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  <w:b/>
                <w:bCs/>
              </w:rPr>
            </w:pPr>
            <w:r w:rsidRPr="003C6ABE">
              <w:rPr>
                <w:rFonts w:ascii="Aptos" w:hAnsi="Aptos"/>
                <w:lang w:val="en-AU"/>
              </w:rPr>
              <w:t>I understand any information I may obtain under this arrangement may be protected under Commonwealth legislation. I agree to use or disclose this information only as authorised by the student/USI account holder.</w:t>
            </w:r>
          </w:p>
          <w:p w14:paraId="56D02930" w14:textId="3DF60A7F" w:rsidR="009F2210" w:rsidRPr="00721580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b/>
                <w:bCs/>
              </w:rPr>
            </w:pPr>
            <w:r w:rsidRPr="003C6ABE">
              <w:rPr>
                <w:rFonts w:ascii="Aptos" w:hAnsi="Aptos" w:cstheme="minorHAnsi"/>
                <w:szCs w:val="22"/>
              </w:rPr>
              <w:t xml:space="preserve">I will ensure any record of the student’s USI is always kept safe and will not be shared with anyone unless authorised to do so; and I will destroy all copies of this form in accordance with S11(1) of the </w:t>
            </w:r>
            <w:hyperlink r:id="rId28" w:history="1">
              <w:r w:rsidR="00F66775">
                <w:rPr>
                  <w:rStyle w:val="Hyperlink"/>
                  <w:rFonts w:ascii="Aptos" w:hAnsi="Aptos" w:cstheme="minorHAnsi"/>
                  <w:szCs w:val="22"/>
                </w:rPr>
                <w:t>Student Identifiers Act 2014</w:t>
              </w:r>
            </w:hyperlink>
            <w:r w:rsidRPr="003C6ABE">
              <w:rPr>
                <w:rFonts w:ascii="Aptos" w:hAnsi="Aptos" w:cstheme="minorHAnsi"/>
                <w:szCs w:val="22"/>
              </w:rPr>
              <w:t>.</w:t>
            </w:r>
          </w:p>
        </w:tc>
      </w:tr>
      <w:tr w:rsidR="0074671F" w:rsidRPr="00721580" w14:paraId="2F8B0FFE" w14:textId="77777777" w:rsidTr="009C33FC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03E3DAD" w14:textId="57CAB3C0" w:rsidR="0074671F" w:rsidRPr="00721580" w:rsidRDefault="0074671F" w:rsidP="009C33FC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21580">
              <w:t xml:space="preserve"> full name</w:t>
            </w:r>
            <w:r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Witness full name"/>
            <w:tag w:val="Full name"/>
            <w:id w:val="1851990993"/>
            <w:placeholder>
              <w:docPart w:val="2069563367ED462CA87BDF878DB93233"/>
            </w:placeholder>
            <w:showingPlcHdr/>
          </w:sdtPr>
          <w:sdtEndPr/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7ED0E917" w14:textId="17511393" w:rsidR="0074671F" w:rsidRPr="00721580" w:rsidRDefault="0074671F" w:rsidP="009C33FC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74671F" w:rsidRPr="00721580" w14:paraId="1C9A98B3" w14:textId="77777777" w:rsidTr="009C33FC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4F147D6" w14:textId="165EA5B1" w:rsidR="0074671F" w:rsidRPr="0074671F" w:rsidRDefault="0074671F" w:rsidP="009C33FC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4671F">
              <w:t xml:space="preserve">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Witness signature"/>
            <w:tag w:val="Witness signature"/>
            <w:id w:val="1039395101"/>
            <w:showingPlcHdr/>
            <w:picture/>
          </w:sdtPr>
          <w:sdtEndPr/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375D97F0" w14:textId="3303FC7E" w:rsidR="0074671F" w:rsidRPr="00721580" w:rsidRDefault="00D5505D" w:rsidP="009C33FC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3AFA3ABA" wp14:editId="62B34C99">
                      <wp:extent cx="1266825" cy="180975"/>
                      <wp:effectExtent l="0" t="0" r="9525" b="9525"/>
                      <wp:docPr id="1490254191" name="Picture 1490254191" descr="Placeholder image for signa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0254191" name="Picture 1490254191" descr="Placeholder image for signa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4671F" w:rsidRPr="00721580" w14:paraId="341B6415" w14:textId="77777777" w:rsidTr="009C33FC">
        <w:trPr>
          <w:trHeight w:hRule="exact" w:val="796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1E0BB94" w14:textId="48074214" w:rsidR="0074671F" w:rsidRPr="0074671F" w:rsidRDefault="0074671F" w:rsidP="009C33FC">
            <w:pPr>
              <w:pStyle w:val="USIFormNoList"/>
              <w:numPr>
                <w:ilvl w:val="1"/>
                <w:numId w:val="4"/>
              </w:numPr>
              <w:ind w:left="447" w:hanging="141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55891194" w14:textId="77777777" w:rsidR="0074671F" w:rsidRPr="0074671F" w:rsidRDefault="0074671F" w:rsidP="009C33FC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522404811"/>
            <w:placeholder>
              <w:docPart w:val="F117A08D20B44B37A5B0FCE97A411D25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shd w:val="clear" w:color="auto" w:fill="auto"/>
                <w:vAlign w:val="center"/>
              </w:tcPr>
              <w:p w14:paraId="06743B80" w14:textId="64930241" w:rsidR="0074671F" w:rsidRPr="00721580" w:rsidRDefault="0074671F" w:rsidP="009C33FC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92E701" w14:textId="77777777" w:rsidR="00FE54F0" w:rsidRDefault="00FE54F0" w:rsidP="006C2B89"/>
    <w:p w14:paraId="019CF35E" w14:textId="43F9D6A0" w:rsidR="00FE54F0" w:rsidRDefault="00FE54F0" w:rsidP="006C2B89">
      <w:pPr>
        <w:sectPr w:rsidR="00FE54F0" w:rsidSect="003F0517">
          <w:pgSz w:w="11906" w:h="16838"/>
          <w:pgMar w:top="1985" w:right="849" w:bottom="1440" w:left="1276" w:header="426" w:footer="708" w:gutter="0"/>
          <w:cols w:space="708"/>
          <w:docGrid w:linePitch="360"/>
        </w:sectPr>
      </w:pPr>
    </w:p>
    <w:p w14:paraId="537DCC9F" w14:textId="20563845" w:rsidR="00FA1C99" w:rsidRPr="00FA1C99" w:rsidRDefault="00FA1C99" w:rsidP="004A5271"/>
    <w:sectPr w:rsidR="00FA1C99" w:rsidRPr="00FA1C99" w:rsidSect="00FA1C99">
      <w:headerReference w:type="default" r:id="rId29"/>
      <w:type w:val="continuous"/>
      <w:pgSz w:w="11906" w:h="16838"/>
      <w:pgMar w:top="1985" w:right="1440" w:bottom="1701" w:left="1276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CFC98" w14:textId="77777777" w:rsidR="007A14F0" w:rsidRDefault="007A14F0" w:rsidP="00082813">
      <w:pPr>
        <w:spacing w:before="0" w:after="0" w:line="240" w:lineRule="auto"/>
      </w:pPr>
      <w:r>
        <w:separator/>
      </w:r>
    </w:p>
  </w:endnote>
  <w:endnote w:type="continuationSeparator" w:id="0">
    <w:p w14:paraId="7E55FC1C" w14:textId="77777777" w:rsidR="007A14F0" w:rsidRDefault="007A14F0" w:rsidP="0008281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053C8" w14:textId="77777777" w:rsidR="00B95FDE" w:rsidRDefault="00B95F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0D53B" w14:textId="065B2BCA" w:rsidR="00082813" w:rsidRDefault="00082813" w:rsidP="00082813">
    <w:pPr>
      <w:pStyle w:val="Header"/>
      <w:spacing w:before="120" w:after="480"/>
      <w:jc w:val="right"/>
    </w:pPr>
    <w:r w:rsidRPr="002057C6">
      <w:rPr>
        <w:noProof/>
      </w:rPr>
      <w:drawing>
        <wp:anchor distT="0" distB="0" distL="114300" distR="114300" simplePos="0" relativeHeight="251659264" behindDoc="1" locked="1" layoutInCell="1" allowOverlap="1" wp14:anchorId="568B7C21" wp14:editId="4025F37A">
          <wp:simplePos x="0" y="0"/>
          <wp:positionH relativeFrom="page">
            <wp:posOffset>19050</wp:posOffset>
          </wp:positionH>
          <wp:positionV relativeFrom="paragraph">
            <wp:posOffset>172720</wp:posOffset>
          </wp:positionV>
          <wp:extent cx="7520400" cy="1062000"/>
          <wp:effectExtent l="0" t="0" r="4445" b="5080"/>
          <wp:wrapNone/>
          <wp:docPr id="528481111" name="Picture 528481111" descr="usi.gov.au with a USI decorative line pattern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551035" name="Picture 295551035" descr="usi.gov.au with a USI decorative line pattern background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0400" cy="10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5E0D">
      <w:t>Evidence of Identity form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</w:p>
  <w:p w14:paraId="7760F665" w14:textId="77777777" w:rsidR="00C10051" w:rsidRDefault="00C100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1B4A8" w14:textId="77777777" w:rsidR="003D70D4" w:rsidRDefault="007B4240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0AFA61F8" wp14:editId="428D27FB">
          <wp:simplePos x="0" y="0"/>
          <wp:positionH relativeFrom="margin">
            <wp:posOffset>-815340</wp:posOffset>
          </wp:positionH>
          <wp:positionV relativeFrom="page">
            <wp:posOffset>0</wp:posOffset>
          </wp:positionV>
          <wp:extent cx="7577455" cy="10713085"/>
          <wp:effectExtent l="0" t="0" r="4445" b="0"/>
          <wp:wrapNone/>
          <wp:docPr id="483871939" name="Picture 483871939" descr="USI title page image that shows Australian Government and USI logo at the top with the USI decorative lines pattern at the bottom, behind a dark teal green background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848047" name="Picture 1181848047" descr="USI title page image that shows Australian Government and USI logo at the top with the USI decorative lines pattern at the bottom, behind a dark teal green background.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45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2E5CC" w14:textId="77777777" w:rsidR="007A14F0" w:rsidRDefault="007A14F0" w:rsidP="00082813">
      <w:pPr>
        <w:spacing w:before="0" w:after="0" w:line="240" w:lineRule="auto"/>
      </w:pPr>
      <w:r>
        <w:separator/>
      </w:r>
    </w:p>
  </w:footnote>
  <w:footnote w:type="continuationSeparator" w:id="0">
    <w:p w14:paraId="3964BDBD" w14:textId="77777777" w:rsidR="007A14F0" w:rsidRDefault="007A14F0" w:rsidP="0008281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2CA14" w14:textId="77777777" w:rsidR="00B95FDE" w:rsidRDefault="00B95F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FB1B" w14:textId="59DF616F" w:rsidR="00C43D55" w:rsidRDefault="00B95FDE">
    <w:pPr>
      <w:pStyle w:val="Header"/>
    </w:pPr>
    <w:r>
      <w:rPr>
        <w:noProof/>
      </w:rPr>
      <w:drawing>
        <wp:inline distT="0" distB="0" distL="0" distR="0" wp14:anchorId="69A9C513" wp14:editId="30FA5D5E">
          <wp:extent cx="4224655" cy="1066638"/>
          <wp:effectExtent l="0" t="0" r="4445" b="635"/>
          <wp:docPr id="985807327" name="Picture 1" descr="Unique Student Identifier logo with the Australian Government Coat of arms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807327" name="Picture 1" descr="Unique Student Identifier logo with the Australian Government Coat of arms log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13" t="21681"/>
                  <a:stretch/>
                </pic:blipFill>
                <pic:spPr bwMode="auto">
                  <a:xfrm>
                    <a:off x="0" y="0"/>
                    <a:ext cx="4226340" cy="10670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45D2DCB" w14:textId="1A1CCBC2" w:rsidR="006C2B89" w:rsidRPr="000655E9" w:rsidRDefault="00C43D55" w:rsidP="000655E9">
    <w:pPr>
      <w:pStyle w:val="Subtitle"/>
      <w:pBdr>
        <w:bottom w:val="single" w:sz="18" w:space="1" w:color="004764"/>
      </w:pBdr>
      <w:rPr>
        <w:color w:val="004764"/>
      </w:rPr>
    </w:pPr>
    <w:r w:rsidRPr="000655E9">
      <w:rPr>
        <w:color w:val="004764"/>
      </w:rPr>
      <w:t>Evidence of Identity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751DB" w14:textId="77777777" w:rsidR="00B95FDE" w:rsidRDefault="00B95FD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24282" w14:textId="77777777" w:rsidR="00FA1C99" w:rsidRPr="00FA1C99" w:rsidRDefault="00FA1C99" w:rsidP="00FA1C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25D57"/>
    <w:multiLevelType w:val="hybridMultilevel"/>
    <w:tmpl w:val="5B94D3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8C2253"/>
    <w:multiLevelType w:val="hybridMultilevel"/>
    <w:tmpl w:val="0F5A3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4330A"/>
    <w:multiLevelType w:val="hybridMultilevel"/>
    <w:tmpl w:val="84C880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565CD"/>
    <w:multiLevelType w:val="hybridMultilevel"/>
    <w:tmpl w:val="6FF80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01FA2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E90B48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6F3440"/>
    <w:multiLevelType w:val="hybridMultilevel"/>
    <w:tmpl w:val="574A4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07249"/>
    <w:multiLevelType w:val="hybridMultilevel"/>
    <w:tmpl w:val="35461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7579B"/>
    <w:multiLevelType w:val="hybridMultilevel"/>
    <w:tmpl w:val="2EC8F9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6127B7"/>
    <w:multiLevelType w:val="hybridMultilevel"/>
    <w:tmpl w:val="84121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0465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C63DC"/>
    <w:multiLevelType w:val="hybridMultilevel"/>
    <w:tmpl w:val="8E26C3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57674"/>
    <w:multiLevelType w:val="hybridMultilevel"/>
    <w:tmpl w:val="455091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7B2F01"/>
    <w:multiLevelType w:val="hybridMultilevel"/>
    <w:tmpl w:val="04489F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3B04FC"/>
    <w:multiLevelType w:val="hybridMultilevel"/>
    <w:tmpl w:val="E9EEE1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DB3FB1"/>
    <w:multiLevelType w:val="hybridMultilevel"/>
    <w:tmpl w:val="50149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B2125"/>
    <w:multiLevelType w:val="hybridMultilevel"/>
    <w:tmpl w:val="FC8AEF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F0599"/>
    <w:multiLevelType w:val="hybridMultilevel"/>
    <w:tmpl w:val="E6B2F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33B05"/>
    <w:multiLevelType w:val="hybridMultilevel"/>
    <w:tmpl w:val="BF50FD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B36A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16B5BFB"/>
    <w:multiLevelType w:val="hybridMultilevel"/>
    <w:tmpl w:val="C73008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8C0A6A"/>
    <w:multiLevelType w:val="hybridMultilevel"/>
    <w:tmpl w:val="9BA8226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44507F8D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46A6949"/>
    <w:multiLevelType w:val="hybridMultilevel"/>
    <w:tmpl w:val="BE38F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7A66B9"/>
    <w:multiLevelType w:val="hybridMultilevel"/>
    <w:tmpl w:val="430811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A6326"/>
    <w:multiLevelType w:val="hybridMultilevel"/>
    <w:tmpl w:val="9A565E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74B46"/>
    <w:multiLevelType w:val="hybridMultilevel"/>
    <w:tmpl w:val="1FE051C8"/>
    <w:lvl w:ilvl="0" w:tplc="99249610">
      <w:start w:val="1"/>
      <w:numFmt w:val="decimal"/>
      <w:pStyle w:val="USIFormNoList"/>
      <w:lvlText w:val="%1."/>
      <w:lvlJc w:val="left"/>
      <w:pPr>
        <w:ind w:left="360" w:hanging="360"/>
      </w:pPr>
      <w:rPr>
        <w:rFonts w:hint="default"/>
        <w:b w:val="0"/>
        <w:bCs w:val="0"/>
        <w:i w:val="0"/>
        <w:sz w:val="22"/>
        <w:szCs w:val="22"/>
      </w:rPr>
    </w:lvl>
    <w:lvl w:ilvl="1" w:tplc="D70A436C">
      <w:start w:val="1"/>
      <w:numFmt w:val="lowerLetter"/>
      <w:lvlText w:val="%2."/>
      <w:lvlJc w:val="left"/>
      <w:pPr>
        <w:ind w:left="1080" w:hanging="360"/>
      </w:pPr>
      <w:rPr>
        <w:color w:val="auto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251612"/>
    <w:multiLevelType w:val="hybridMultilevel"/>
    <w:tmpl w:val="E3FE05E8"/>
    <w:lvl w:ilvl="0" w:tplc="64C447FC">
      <w:numFmt w:val="bullet"/>
      <w:lvlText w:val="•"/>
      <w:lvlJc w:val="left"/>
      <w:pPr>
        <w:ind w:left="720" w:hanging="72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A745A22"/>
    <w:multiLevelType w:val="hybridMultilevel"/>
    <w:tmpl w:val="6750C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59174D"/>
    <w:multiLevelType w:val="hybridMultilevel"/>
    <w:tmpl w:val="26FAC612"/>
    <w:lvl w:ilvl="0" w:tplc="0C0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20" w:hanging="360"/>
      </w:pPr>
    </w:lvl>
    <w:lvl w:ilvl="2" w:tplc="0C09001B" w:tentative="1">
      <w:start w:val="1"/>
      <w:numFmt w:val="lowerRoman"/>
      <w:lvlText w:val="%3."/>
      <w:lvlJc w:val="right"/>
      <w:pPr>
        <w:ind w:left="1440" w:hanging="180"/>
      </w:pPr>
    </w:lvl>
    <w:lvl w:ilvl="3" w:tplc="0C09000F" w:tentative="1">
      <w:start w:val="1"/>
      <w:numFmt w:val="decimal"/>
      <w:lvlText w:val="%4."/>
      <w:lvlJc w:val="left"/>
      <w:pPr>
        <w:ind w:left="2160" w:hanging="360"/>
      </w:pPr>
    </w:lvl>
    <w:lvl w:ilvl="4" w:tplc="0C090019" w:tentative="1">
      <w:start w:val="1"/>
      <w:numFmt w:val="lowerLetter"/>
      <w:lvlText w:val="%5."/>
      <w:lvlJc w:val="left"/>
      <w:pPr>
        <w:ind w:left="2880" w:hanging="360"/>
      </w:pPr>
    </w:lvl>
    <w:lvl w:ilvl="5" w:tplc="0C09001B" w:tentative="1">
      <w:start w:val="1"/>
      <w:numFmt w:val="lowerRoman"/>
      <w:lvlText w:val="%6."/>
      <w:lvlJc w:val="right"/>
      <w:pPr>
        <w:ind w:left="3600" w:hanging="180"/>
      </w:pPr>
    </w:lvl>
    <w:lvl w:ilvl="6" w:tplc="0C09000F" w:tentative="1">
      <w:start w:val="1"/>
      <w:numFmt w:val="decimal"/>
      <w:lvlText w:val="%7."/>
      <w:lvlJc w:val="left"/>
      <w:pPr>
        <w:ind w:left="4320" w:hanging="360"/>
      </w:pPr>
    </w:lvl>
    <w:lvl w:ilvl="7" w:tplc="0C090019" w:tentative="1">
      <w:start w:val="1"/>
      <w:numFmt w:val="lowerLetter"/>
      <w:lvlText w:val="%8."/>
      <w:lvlJc w:val="left"/>
      <w:pPr>
        <w:ind w:left="5040" w:hanging="360"/>
      </w:pPr>
    </w:lvl>
    <w:lvl w:ilvl="8" w:tplc="0C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 w15:restartNumberingAfterBreak="0">
    <w:nsid w:val="60381104"/>
    <w:multiLevelType w:val="hybridMultilevel"/>
    <w:tmpl w:val="F6E2DB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F77DA6"/>
    <w:multiLevelType w:val="hybridMultilevel"/>
    <w:tmpl w:val="0394A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BA24BC"/>
    <w:multiLevelType w:val="hybridMultilevel"/>
    <w:tmpl w:val="D4787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8E334C"/>
    <w:multiLevelType w:val="hybridMultilevel"/>
    <w:tmpl w:val="451CD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0A5748"/>
    <w:multiLevelType w:val="hybridMultilevel"/>
    <w:tmpl w:val="18FCC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16754B"/>
    <w:multiLevelType w:val="hybridMultilevel"/>
    <w:tmpl w:val="09DE0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C94B31"/>
    <w:multiLevelType w:val="hybridMultilevel"/>
    <w:tmpl w:val="D5F6E0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156017">
    <w:abstractNumId w:val="31"/>
  </w:num>
  <w:num w:numId="2" w16cid:durableId="1588808746">
    <w:abstractNumId w:val="26"/>
  </w:num>
  <w:num w:numId="3" w16cid:durableId="339162001">
    <w:abstractNumId w:val="3"/>
  </w:num>
  <w:num w:numId="4" w16cid:durableId="811363160">
    <w:abstractNumId w:val="25"/>
  </w:num>
  <w:num w:numId="5" w16cid:durableId="345058334">
    <w:abstractNumId w:val="35"/>
  </w:num>
  <w:num w:numId="6" w16cid:durableId="517693210">
    <w:abstractNumId w:val="9"/>
  </w:num>
  <w:num w:numId="7" w16cid:durableId="671110004">
    <w:abstractNumId w:val="20"/>
  </w:num>
  <w:num w:numId="8" w16cid:durableId="1507406890">
    <w:abstractNumId w:val="33"/>
  </w:num>
  <w:num w:numId="9" w16cid:durableId="1198589579">
    <w:abstractNumId w:val="14"/>
  </w:num>
  <w:num w:numId="10" w16cid:durableId="1094789599">
    <w:abstractNumId w:val="17"/>
  </w:num>
  <w:num w:numId="11" w16cid:durableId="1170412791">
    <w:abstractNumId w:val="15"/>
  </w:num>
  <w:num w:numId="12" w16cid:durableId="1784881877">
    <w:abstractNumId w:val="34"/>
  </w:num>
  <w:num w:numId="13" w16cid:durableId="1193032913">
    <w:abstractNumId w:val="24"/>
  </w:num>
  <w:num w:numId="14" w16cid:durableId="1809779827">
    <w:abstractNumId w:val="27"/>
  </w:num>
  <w:num w:numId="15" w16cid:durableId="2018187009">
    <w:abstractNumId w:val="25"/>
  </w:num>
  <w:num w:numId="16" w16cid:durableId="89744118">
    <w:abstractNumId w:val="12"/>
  </w:num>
  <w:num w:numId="17" w16cid:durableId="22025912">
    <w:abstractNumId w:val="18"/>
  </w:num>
  <w:num w:numId="18" w16cid:durableId="1764759304">
    <w:abstractNumId w:val="21"/>
  </w:num>
  <w:num w:numId="19" w16cid:durableId="1022324783">
    <w:abstractNumId w:val="4"/>
  </w:num>
  <w:num w:numId="20" w16cid:durableId="17390806">
    <w:abstractNumId w:val="5"/>
  </w:num>
  <w:num w:numId="21" w16cid:durableId="1737321499">
    <w:abstractNumId w:val="25"/>
  </w:num>
  <w:num w:numId="22" w16cid:durableId="666179021">
    <w:abstractNumId w:val="7"/>
  </w:num>
  <w:num w:numId="23" w16cid:durableId="889652619">
    <w:abstractNumId w:val="30"/>
  </w:num>
  <w:num w:numId="24" w16cid:durableId="736516760">
    <w:abstractNumId w:val="22"/>
  </w:num>
  <w:num w:numId="25" w16cid:durableId="2141678381">
    <w:abstractNumId w:val="32"/>
  </w:num>
  <w:num w:numId="26" w16cid:durableId="736443927">
    <w:abstractNumId w:val="16"/>
  </w:num>
  <w:num w:numId="27" w16cid:durableId="53822675">
    <w:abstractNumId w:val="6"/>
  </w:num>
  <w:num w:numId="28" w16cid:durableId="1013149402">
    <w:abstractNumId w:val="28"/>
  </w:num>
  <w:num w:numId="29" w16cid:durableId="1132090408">
    <w:abstractNumId w:val="19"/>
  </w:num>
  <w:num w:numId="30" w16cid:durableId="684555244">
    <w:abstractNumId w:val="29"/>
  </w:num>
  <w:num w:numId="31" w16cid:durableId="1603878372">
    <w:abstractNumId w:val="0"/>
  </w:num>
  <w:num w:numId="32" w16cid:durableId="955913424">
    <w:abstractNumId w:val="25"/>
    <w:lvlOverride w:ilvl="0">
      <w:startOverride w:val="1"/>
    </w:lvlOverride>
  </w:num>
  <w:num w:numId="33" w16cid:durableId="353920116">
    <w:abstractNumId w:val="2"/>
  </w:num>
  <w:num w:numId="34" w16cid:durableId="530192366">
    <w:abstractNumId w:val="23"/>
  </w:num>
  <w:num w:numId="35" w16cid:durableId="978995561">
    <w:abstractNumId w:val="1"/>
  </w:num>
  <w:num w:numId="36" w16cid:durableId="95639658">
    <w:abstractNumId w:val="10"/>
  </w:num>
  <w:num w:numId="37" w16cid:durableId="1923488289">
    <w:abstractNumId w:val="8"/>
  </w:num>
  <w:num w:numId="38" w16cid:durableId="64644133">
    <w:abstractNumId w:val="11"/>
  </w:num>
  <w:num w:numId="39" w16cid:durableId="948708421">
    <w:abstractNumId w:val="13"/>
  </w:num>
  <w:num w:numId="40" w16cid:durableId="37561709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SHg6V//HPZCsVWuN+GjhOoD/LxZ52ffSbz2EigyCWwkrKIBwK6z1TCE5SClCgoFWziD54I/ZwUEM7/5bqPJ/9w==" w:salt="dIJe9YO+zaeQf0NOomMC9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4F0"/>
    <w:rsid w:val="000073A2"/>
    <w:rsid w:val="0005100E"/>
    <w:rsid w:val="000655E9"/>
    <w:rsid w:val="00074214"/>
    <w:rsid w:val="00082813"/>
    <w:rsid w:val="000858D8"/>
    <w:rsid w:val="000A242F"/>
    <w:rsid w:val="000D67E3"/>
    <w:rsid w:val="000F5AF5"/>
    <w:rsid w:val="00100E31"/>
    <w:rsid w:val="00127E92"/>
    <w:rsid w:val="00133A1C"/>
    <w:rsid w:val="00137F0A"/>
    <w:rsid w:val="0014753F"/>
    <w:rsid w:val="001533BA"/>
    <w:rsid w:val="001A4322"/>
    <w:rsid w:val="001A4EE5"/>
    <w:rsid w:val="001A5CE3"/>
    <w:rsid w:val="001B0375"/>
    <w:rsid w:val="001F0DC3"/>
    <w:rsid w:val="001F2696"/>
    <w:rsid w:val="0021182F"/>
    <w:rsid w:val="0021447B"/>
    <w:rsid w:val="0022794C"/>
    <w:rsid w:val="0026275B"/>
    <w:rsid w:val="00274952"/>
    <w:rsid w:val="00275D59"/>
    <w:rsid w:val="00276CAF"/>
    <w:rsid w:val="0027726A"/>
    <w:rsid w:val="002B7583"/>
    <w:rsid w:val="002F740D"/>
    <w:rsid w:val="00300AAB"/>
    <w:rsid w:val="00304A75"/>
    <w:rsid w:val="00320634"/>
    <w:rsid w:val="003319AD"/>
    <w:rsid w:val="0033407E"/>
    <w:rsid w:val="003532D7"/>
    <w:rsid w:val="003562E1"/>
    <w:rsid w:val="00361AF7"/>
    <w:rsid w:val="00362CFE"/>
    <w:rsid w:val="003653A0"/>
    <w:rsid w:val="003946D9"/>
    <w:rsid w:val="00394C77"/>
    <w:rsid w:val="003A34FC"/>
    <w:rsid w:val="003A4C04"/>
    <w:rsid w:val="003C6ABE"/>
    <w:rsid w:val="003D70D4"/>
    <w:rsid w:val="003F0517"/>
    <w:rsid w:val="00416D6D"/>
    <w:rsid w:val="004212A4"/>
    <w:rsid w:val="004316C5"/>
    <w:rsid w:val="00445B22"/>
    <w:rsid w:val="0046087C"/>
    <w:rsid w:val="00470B5F"/>
    <w:rsid w:val="00476B88"/>
    <w:rsid w:val="004A5271"/>
    <w:rsid w:val="004C615E"/>
    <w:rsid w:val="004D1AE6"/>
    <w:rsid w:val="004E2A60"/>
    <w:rsid w:val="005014C9"/>
    <w:rsid w:val="0050769A"/>
    <w:rsid w:val="005226B4"/>
    <w:rsid w:val="005304CC"/>
    <w:rsid w:val="0053650A"/>
    <w:rsid w:val="005377AD"/>
    <w:rsid w:val="00540351"/>
    <w:rsid w:val="00573D96"/>
    <w:rsid w:val="005E010E"/>
    <w:rsid w:val="00603F75"/>
    <w:rsid w:val="00616362"/>
    <w:rsid w:val="00625B52"/>
    <w:rsid w:val="00635BD2"/>
    <w:rsid w:val="00636176"/>
    <w:rsid w:val="0065026E"/>
    <w:rsid w:val="00656F32"/>
    <w:rsid w:val="00671220"/>
    <w:rsid w:val="00671517"/>
    <w:rsid w:val="00676B52"/>
    <w:rsid w:val="0067785D"/>
    <w:rsid w:val="006960C8"/>
    <w:rsid w:val="006965DD"/>
    <w:rsid w:val="006A57F5"/>
    <w:rsid w:val="006B4245"/>
    <w:rsid w:val="006B674C"/>
    <w:rsid w:val="006C0BFA"/>
    <w:rsid w:val="006C2B89"/>
    <w:rsid w:val="006C6BD3"/>
    <w:rsid w:val="006D60A0"/>
    <w:rsid w:val="006F3260"/>
    <w:rsid w:val="00703DC9"/>
    <w:rsid w:val="007062F9"/>
    <w:rsid w:val="00707289"/>
    <w:rsid w:val="00721580"/>
    <w:rsid w:val="0074671F"/>
    <w:rsid w:val="00762546"/>
    <w:rsid w:val="007709D0"/>
    <w:rsid w:val="00782423"/>
    <w:rsid w:val="00783DA9"/>
    <w:rsid w:val="00792245"/>
    <w:rsid w:val="007A14F0"/>
    <w:rsid w:val="007B4240"/>
    <w:rsid w:val="007C06B4"/>
    <w:rsid w:val="007E3F88"/>
    <w:rsid w:val="007E6EDE"/>
    <w:rsid w:val="007E7E7C"/>
    <w:rsid w:val="00803D18"/>
    <w:rsid w:val="00841668"/>
    <w:rsid w:val="00844BB8"/>
    <w:rsid w:val="0089708D"/>
    <w:rsid w:val="008A5695"/>
    <w:rsid w:val="008A6A7C"/>
    <w:rsid w:val="008B3867"/>
    <w:rsid w:val="008B547A"/>
    <w:rsid w:val="008B690D"/>
    <w:rsid w:val="008B7C45"/>
    <w:rsid w:val="008C2AEF"/>
    <w:rsid w:val="008F3DBD"/>
    <w:rsid w:val="0090523D"/>
    <w:rsid w:val="00917EA0"/>
    <w:rsid w:val="00926353"/>
    <w:rsid w:val="00933326"/>
    <w:rsid w:val="00942800"/>
    <w:rsid w:val="00942D9F"/>
    <w:rsid w:val="00947CCB"/>
    <w:rsid w:val="00950856"/>
    <w:rsid w:val="009544C1"/>
    <w:rsid w:val="009613F6"/>
    <w:rsid w:val="00967AAF"/>
    <w:rsid w:val="00987345"/>
    <w:rsid w:val="00993397"/>
    <w:rsid w:val="009B36EA"/>
    <w:rsid w:val="009B679D"/>
    <w:rsid w:val="009C33FC"/>
    <w:rsid w:val="009C443D"/>
    <w:rsid w:val="009C4A03"/>
    <w:rsid w:val="009D1F81"/>
    <w:rsid w:val="009F2210"/>
    <w:rsid w:val="009F69A5"/>
    <w:rsid w:val="00A107EA"/>
    <w:rsid w:val="00A24CD5"/>
    <w:rsid w:val="00A4020E"/>
    <w:rsid w:val="00A466D0"/>
    <w:rsid w:val="00A55574"/>
    <w:rsid w:val="00A726B0"/>
    <w:rsid w:val="00A8588C"/>
    <w:rsid w:val="00AA4F5A"/>
    <w:rsid w:val="00AB30CE"/>
    <w:rsid w:val="00AB67CC"/>
    <w:rsid w:val="00B02671"/>
    <w:rsid w:val="00B13EC4"/>
    <w:rsid w:val="00B22424"/>
    <w:rsid w:val="00B45E1B"/>
    <w:rsid w:val="00B51E41"/>
    <w:rsid w:val="00B74958"/>
    <w:rsid w:val="00B86E46"/>
    <w:rsid w:val="00B92454"/>
    <w:rsid w:val="00B95FDE"/>
    <w:rsid w:val="00BA3268"/>
    <w:rsid w:val="00BC0165"/>
    <w:rsid w:val="00BC3FF0"/>
    <w:rsid w:val="00BD0102"/>
    <w:rsid w:val="00BF2A5C"/>
    <w:rsid w:val="00C10051"/>
    <w:rsid w:val="00C271D2"/>
    <w:rsid w:val="00C32F65"/>
    <w:rsid w:val="00C43D55"/>
    <w:rsid w:val="00C45291"/>
    <w:rsid w:val="00C45FD6"/>
    <w:rsid w:val="00C5339E"/>
    <w:rsid w:val="00C65E04"/>
    <w:rsid w:val="00C771F0"/>
    <w:rsid w:val="00CB589D"/>
    <w:rsid w:val="00CB701A"/>
    <w:rsid w:val="00CC3002"/>
    <w:rsid w:val="00CD171D"/>
    <w:rsid w:val="00CD531D"/>
    <w:rsid w:val="00CD6536"/>
    <w:rsid w:val="00CE33F3"/>
    <w:rsid w:val="00D234A7"/>
    <w:rsid w:val="00D303E2"/>
    <w:rsid w:val="00D50022"/>
    <w:rsid w:val="00D50ED2"/>
    <w:rsid w:val="00D51017"/>
    <w:rsid w:val="00D54F04"/>
    <w:rsid w:val="00D5505D"/>
    <w:rsid w:val="00D56C65"/>
    <w:rsid w:val="00D57F85"/>
    <w:rsid w:val="00D91E2C"/>
    <w:rsid w:val="00DA7A50"/>
    <w:rsid w:val="00DB519A"/>
    <w:rsid w:val="00DD15FA"/>
    <w:rsid w:val="00DF4C18"/>
    <w:rsid w:val="00E003FA"/>
    <w:rsid w:val="00E307A9"/>
    <w:rsid w:val="00E30FFD"/>
    <w:rsid w:val="00E33537"/>
    <w:rsid w:val="00E3616C"/>
    <w:rsid w:val="00E5612B"/>
    <w:rsid w:val="00E60510"/>
    <w:rsid w:val="00E731EF"/>
    <w:rsid w:val="00E7569C"/>
    <w:rsid w:val="00E948B8"/>
    <w:rsid w:val="00EA08A2"/>
    <w:rsid w:val="00EA226C"/>
    <w:rsid w:val="00EA75A2"/>
    <w:rsid w:val="00EC023B"/>
    <w:rsid w:val="00ED4BF3"/>
    <w:rsid w:val="00EE3C19"/>
    <w:rsid w:val="00F2110B"/>
    <w:rsid w:val="00F2442B"/>
    <w:rsid w:val="00F500CC"/>
    <w:rsid w:val="00F66775"/>
    <w:rsid w:val="00F77757"/>
    <w:rsid w:val="00F83263"/>
    <w:rsid w:val="00F951DD"/>
    <w:rsid w:val="00F95E0D"/>
    <w:rsid w:val="00FA1C99"/>
    <w:rsid w:val="00FA596B"/>
    <w:rsid w:val="00FB7571"/>
    <w:rsid w:val="00FD772A"/>
    <w:rsid w:val="00FE2939"/>
    <w:rsid w:val="00FE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D8E92"/>
  <w15:chartTrackingRefBased/>
  <w15:docId w15:val="{8FBC27CC-047D-4AB2-A77B-258E64C40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75B"/>
    <w:pPr>
      <w:spacing w:before="4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3260"/>
    <w:pPr>
      <w:keepNext/>
      <w:keepLines/>
      <w:spacing w:before="120"/>
      <w:outlineLvl w:val="0"/>
    </w:pPr>
    <w:rPr>
      <w:rFonts w:asciiTheme="majorHAnsi" w:eastAsiaTheme="majorEastAsia" w:hAnsiTheme="majorHAnsi" w:cstheme="majorBidi"/>
      <w:color w:val="71197C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1197C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442B"/>
    <w:pPr>
      <w:keepNext/>
      <w:keepLines/>
      <w:spacing w:before="160" w:after="80"/>
      <w:outlineLvl w:val="2"/>
    </w:pPr>
    <w:rPr>
      <w:rFonts w:eastAsiaTheme="majorEastAsia" w:cstheme="majorBidi"/>
      <w:color w:val="71197C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3260"/>
    <w:pPr>
      <w:keepNext/>
      <w:keepLines/>
      <w:spacing w:before="80"/>
      <w:outlineLvl w:val="3"/>
    </w:pPr>
    <w:rPr>
      <w:rFonts w:eastAsiaTheme="majorEastAsia" w:cstheme="majorBidi"/>
      <w:i/>
      <w:iCs/>
      <w:color w:val="71197C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F3260"/>
    <w:pPr>
      <w:keepNext/>
      <w:keepLines/>
      <w:spacing w:before="80"/>
      <w:outlineLvl w:val="4"/>
    </w:pPr>
    <w:rPr>
      <w:rFonts w:eastAsiaTheme="majorEastAsia" w:cstheme="majorBidi"/>
      <w:color w:val="71197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2442B"/>
    <w:pPr>
      <w:keepNext/>
      <w:keepLines/>
      <w:spacing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165"/>
    <w:pPr>
      <w:keepNext/>
      <w:keepLines/>
      <w:spacing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1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01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3260"/>
    <w:rPr>
      <w:rFonts w:asciiTheme="majorHAnsi" w:eastAsiaTheme="majorEastAsia" w:hAnsiTheme="majorHAnsi" w:cstheme="majorBidi"/>
      <w:color w:val="71197C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2442B"/>
    <w:rPr>
      <w:rFonts w:asciiTheme="majorHAnsi" w:eastAsiaTheme="majorEastAsia" w:hAnsiTheme="majorHAnsi" w:cstheme="majorBidi"/>
      <w:color w:val="71197C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2442B"/>
    <w:rPr>
      <w:rFonts w:eastAsiaTheme="majorEastAsia" w:cstheme="majorBidi"/>
      <w:color w:val="71197C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F3260"/>
    <w:rPr>
      <w:rFonts w:eastAsiaTheme="majorEastAsia" w:cstheme="majorBidi"/>
      <w:i/>
      <w:iCs/>
      <w:color w:val="71197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F3260"/>
    <w:rPr>
      <w:rFonts w:eastAsiaTheme="majorEastAsia" w:cstheme="majorBidi"/>
      <w:color w:val="71197C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244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1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1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1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690D"/>
    <w:pPr>
      <w:spacing w:after="80" w:line="240" w:lineRule="auto"/>
      <w:contextualSpacing/>
    </w:pPr>
    <w:rPr>
      <w:rFonts w:asciiTheme="majorHAnsi" w:eastAsiaTheme="majorEastAsia" w:hAnsiTheme="majorHAnsi" w:cstheme="majorBidi"/>
      <w:color w:val="9822A7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690D"/>
    <w:rPr>
      <w:rFonts w:asciiTheme="majorHAnsi" w:eastAsiaTheme="majorEastAsia" w:hAnsiTheme="majorHAnsi" w:cstheme="majorBidi"/>
      <w:color w:val="9822A7" w:themeColor="accent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90D"/>
    <w:pPr>
      <w:numPr>
        <w:ilvl w:val="1"/>
      </w:numPr>
    </w:pPr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8B690D"/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BC01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1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1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165"/>
    <w:rPr>
      <w:i/>
      <w:iCs/>
      <w:color w:val="71197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165"/>
    <w:pPr>
      <w:pBdr>
        <w:top w:val="single" w:sz="4" w:space="10" w:color="71197C" w:themeColor="accent1" w:themeShade="BF"/>
        <w:bottom w:val="single" w:sz="4" w:space="10" w:color="71197C" w:themeColor="accent1" w:themeShade="BF"/>
      </w:pBdr>
      <w:spacing w:before="360" w:after="360"/>
      <w:ind w:left="864" w:right="864"/>
      <w:jc w:val="center"/>
    </w:pPr>
    <w:rPr>
      <w:i/>
      <w:iCs/>
      <w:color w:val="71197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165"/>
    <w:rPr>
      <w:i/>
      <w:iCs/>
      <w:color w:val="71197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165"/>
    <w:rPr>
      <w:b/>
      <w:bCs/>
      <w:smallCaps/>
      <w:color w:val="71197C" w:themeColor="accent1" w:themeShade="BF"/>
      <w:spacing w:val="5"/>
    </w:rPr>
  </w:style>
  <w:style w:type="paragraph" w:customStyle="1" w:styleId="Titlereveresed">
    <w:name w:val="Title (reveresed)"/>
    <w:basedOn w:val="Title"/>
    <w:qFormat/>
    <w:rsid w:val="008B690D"/>
    <w:rPr>
      <w:color w:val="FFFFFF" w:themeColor="background1"/>
    </w:rPr>
  </w:style>
  <w:style w:type="paragraph" w:customStyle="1" w:styleId="Subtitlereversed">
    <w:name w:val="Subtitle (reversed)"/>
    <w:basedOn w:val="Subtitle"/>
    <w:qFormat/>
    <w:rsid w:val="008B690D"/>
    <w:rPr>
      <w:color w:val="FFFFFF" w:themeColor="background1"/>
    </w:rPr>
  </w:style>
  <w:style w:type="paragraph" w:styleId="TOCHeading">
    <w:name w:val="TOC Heading"/>
    <w:basedOn w:val="Heading1"/>
    <w:next w:val="Normal"/>
    <w:uiPriority w:val="39"/>
    <w:unhideWhenUsed/>
    <w:qFormat/>
    <w:rsid w:val="00F2442B"/>
    <w:pPr>
      <w:spacing w:before="240" w:after="0"/>
      <w:outlineLvl w:val="9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813"/>
  </w:style>
  <w:style w:type="paragraph" w:styleId="Footer">
    <w:name w:val="footer"/>
    <w:basedOn w:val="Normal"/>
    <w:link w:val="Foot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813"/>
  </w:style>
  <w:style w:type="table" w:styleId="TableGrid">
    <w:name w:val="Table Grid"/>
    <w:basedOn w:val="TableNormal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IFormbasic">
    <w:name w:val="USI Form basic"/>
    <w:basedOn w:val="Normal"/>
    <w:qFormat/>
    <w:rsid w:val="00FE54F0"/>
    <w:pPr>
      <w:spacing w:before="120" w:after="0" w:line="200" w:lineRule="exact"/>
    </w:pPr>
    <w:rPr>
      <w:rFonts w:asciiTheme="majorHAnsi" w:eastAsiaTheme="minorEastAsia" w:hAnsiTheme="majorHAnsi" w:cstheme="majorHAnsi"/>
      <w:kern w:val="0"/>
      <w:sz w:val="18"/>
      <w:szCs w:val="18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FE54F0"/>
    <w:rPr>
      <w:color w:val="0563C1" w:themeColor="hyperlink"/>
      <w:u w:val="single"/>
    </w:rPr>
  </w:style>
  <w:style w:type="paragraph" w:customStyle="1" w:styleId="BodyCopy11pt">
    <w:name w:val="Body Copy 11pt"/>
    <w:basedOn w:val="Normal"/>
    <w:qFormat/>
    <w:rsid w:val="00FE54F0"/>
    <w:pPr>
      <w:spacing w:before="120" w:after="0" w:line="260" w:lineRule="exact"/>
    </w:pPr>
    <w:rPr>
      <w:rFonts w:asciiTheme="majorHAnsi" w:eastAsiaTheme="minorEastAsia" w:hAnsiTheme="majorHAnsi" w:cstheme="majorHAnsi"/>
      <w:kern w:val="0"/>
      <w:szCs w:val="22"/>
      <w:lang w:val="en-GB"/>
      <w14:ligatures w14:val="none"/>
    </w:rPr>
  </w:style>
  <w:style w:type="paragraph" w:customStyle="1" w:styleId="USIFormNoList">
    <w:name w:val="USI Form No. List"/>
    <w:basedOn w:val="USIFormbasic"/>
    <w:qFormat/>
    <w:rsid w:val="009544C1"/>
    <w:pPr>
      <w:numPr>
        <w:numId w:val="4"/>
      </w:numPr>
    </w:pPr>
    <w:rPr>
      <w:bCs/>
      <w:sz w:val="22"/>
    </w:rPr>
  </w:style>
  <w:style w:type="table" w:customStyle="1" w:styleId="TableGrid2">
    <w:name w:val="Table Grid2"/>
    <w:basedOn w:val="TableNormal"/>
    <w:next w:val="TableGrid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74214"/>
    <w:rPr>
      <w:rFonts w:asciiTheme="minorHAnsi" w:hAnsiTheme="minorHAnsi"/>
      <w:vanish/>
      <w:color w:val="auto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4529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0B5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C615E"/>
    <w:pPr>
      <w:spacing w:after="0" w:line="240" w:lineRule="auto"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45F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5F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5F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5F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5F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4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aic.gov.au/privacy/australian-privacy-principles" TargetMode="External"/><Relationship Id="rId18" Type="http://schemas.openxmlformats.org/officeDocument/2006/relationships/hyperlink" Target="https://www.usi.gov.au/providers/forms-and-documents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legislation.gov.au/C2004A03712/latest/text" TargetMode="External"/><Relationship Id="rId17" Type="http://schemas.openxmlformats.org/officeDocument/2006/relationships/hyperlink" Target="https://www.usi.gov.au/about-us/glossary-terms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si.gov.au/about-us/privacy/provider-privacy-obligations" TargetMode="External"/><Relationship Id="rId20" Type="http://schemas.openxmlformats.org/officeDocument/2006/relationships/hyperlink" Target="mailto:forms@usi.gov.au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si.gov.au/students/create-your-usi/verifying-your-identity" TargetMode="External"/><Relationship Id="rId24" Type="http://schemas.openxmlformats.org/officeDocument/2006/relationships/footer" Target="footer2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usi.gov.au/about-us/privacy." TargetMode="External"/><Relationship Id="rId23" Type="http://schemas.openxmlformats.org/officeDocument/2006/relationships/footer" Target="footer1.xml"/><Relationship Id="rId28" Type="http://schemas.openxmlformats.org/officeDocument/2006/relationships/hyperlink" Target="https://www.legislation.gov.au/C2014A00036/latest/tex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usi.gov.au/providers/forms-and-documents" TargetMode="Externa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si.gov.au/about-us/privacy/privacy-policy" TargetMode="External"/><Relationship Id="rId22" Type="http://schemas.openxmlformats.org/officeDocument/2006/relationships/header" Target="header2.xml"/><Relationship Id="rId27" Type="http://schemas.openxmlformats.org/officeDocument/2006/relationships/image" Target="media/image4.pn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USI%20Branch\External%20Relations\Procedures%20and%20Guides\Templates%20(Draft%20-%202025)\Fact%20sheet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DD5BCF292F4176A2F415779E851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1254F-CFAA-4B4A-ACA4-EB54456D5C4B}"/>
      </w:docPartPr>
      <w:docPartBody>
        <w:p w:rsidR="00C25993" w:rsidRDefault="008B2A8F" w:rsidP="008B2A8F">
          <w:pPr>
            <w:pStyle w:val="E2DD5BCF292F4176A2F415779E8515C3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8F9FCE8DA0451BA4B5A24D2204A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DFB16-4F2F-43AB-AFB5-DC71E8EDC7E1}"/>
      </w:docPartPr>
      <w:docPartBody>
        <w:p w:rsidR="00C25993" w:rsidRDefault="008B2A8F" w:rsidP="008B2A8F">
          <w:pPr>
            <w:pStyle w:val="818F9FCE8DA0451BA4B5A24D2204A6D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103CFB81284F559E14DDDCDF970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1BF21-D7D4-46AD-AB51-3921F2444CED}"/>
      </w:docPartPr>
      <w:docPartBody>
        <w:p w:rsidR="00C25993" w:rsidRDefault="008B2A8F" w:rsidP="008B2A8F">
          <w:pPr>
            <w:pStyle w:val="B9103CFB81284F559E14DDDCDF9704B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A68625AAE4845ADD4286090F91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4E197-E656-442E-BAF8-6C6849443A34}"/>
      </w:docPartPr>
      <w:docPartBody>
        <w:p w:rsidR="00C25993" w:rsidRDefault="008B2A8F" w:rsidP="008B2A8F">
          <w:pPr>
            <w:pStyle w:val="2DFA68625AAE4845ADD4286090F91D0C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828696C8A44D719D98B9458920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FBB3B-20FD-4A70-9E83-531B5CBC8EB3}"/>
      </w:docPartPr>
      <w:docPartBody>
        <w:p w:rsidR="00C25993" w:rsidRDefault="008B2A8F" w:rsidP="008B2A8F">
          <w:pPr>
            <w:pStyle w:val="72828696C8A44D719D98B94589203312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D91AD7201A4253955952D94DE5C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79A7D-D0D6-413A-8DF1-A52F7BE6B7F1}"/>
      </w:docPartPr>
      <w:docPartBody>
        <w:p w:rsidR="00C25993" w:rsidRDefault="008B2A8F" w:rsidP="008B2A8F">
          <w:pPr>
            <w:pStyle w:val="62D91AD7201A4253955952D94DE5C605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47FE7C3FDD495C9DF30BD700D20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8EE88-5E97-4D60-9015-3B041949CF42}"/>
      </w:docPartPr>
      <w:docPartBody>
        <w:p w:rsidR="00C25993" w:rsidRDefault="008B2A8F" w:rsidP="008B2A8F">
          <w:pPr>
            <w:pStyle w:val="AE47FE7C3FDD495C9DF30BD700D20F30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country</w:t>
          </w:r>
          <w:r w:rsidRPr="00E30FFD">
            <w:rPr>
              <w:rStyle w:val="PlaceholderText"/>
            </w:rPr>
            <w:t xml:space="preserve"> of birth</w:t>
          </w:r>
        </w:p>
      </w:docPartBody>
    </w:docPart>
    <w:docPart>
      <w:docPartPr>
        <w:name w:val="A20B0217032647088DB42D8C1EE9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230A9-50E8-494A-A118-598B3714863D}"/>
      </w:docPartPr>
      <w:docPartBody>
        <w:p w:rsidR="00C25993" w:rsidRDefault="008B2A8F" w:rsidP="008B2A8F">
          <w:pPr>
            <w:pStyle w:val="A20B0217032647088DB42D8C1EE9E0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mobile number</w:t>
          </w:r>
        </w:p>
      </w:docPartBody>
    </w:docPart>
    <w:docPart>
      <w:docPartPr>
        <w:name w:val="E2347D081CCA4DE5A068831944DEA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C7355-C0E8-442B-929A-608AA2CDEB38}"/>
      </w:docPartPr>
      <w:docPartBody>
        <w:p w:rsidR="00C25993" w:rsidRDefault="008B2A8F" w:rsidP="008B2A8F">
          <w:pPr>
            <w:pStyle w:val="E2347D081CCA4DE5A068831944DEAE7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email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2FC7A519B0664BA88DF9052F1BFC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CB165-632A-45B0-ACBE-B471E945AC1C}"/>
      </w:docPartPr>
      <w:docPartBody>
        <w:p w:rsidR="00C25993" w:rsidRDefault="008B2A8F" w:rsidP="008B2A8F">
          <w:pPr>
            <w:pStyle w:val="2FC7A519B0664BA88DF9052F1BFC6A28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home phone number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AFDE59C559CD41F0B7368B2DB1B20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44AD-975B-4220-8F18-61125FF20B31}"/>
      </w:docPartPr>
      <w:docPartBody>
        <w:p w:rsidR="00C25993" w:rsidRDefault="008B2A8F" w:rsidP="008B2A8F">
          <w:pPr>
            <w:pStyle w:val="AFDE59C559CD41F0B7368B2DB1B20569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B5B389D4C14A49DAB4B0530CA0903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5C198-7662-4176-9219-5F567E697448}"/>
      </w:docPartPr>
      <w:docPartBody>
        <w:p w:rsidR="00C25993" w:rsidRDefault="008B2A8F" w:rsidP="008B2A8F">
          <w:pPr>
            <w:pStyle w:val="B5B389D4C14A49DAB4B0530CA0903963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mobile number</w:t>
          </w:r>
        </w:p>
      </w:docPartBody>
    </w:docPart>
    <w:docPart>
      <w:docPartPr>
        <w:name w:val="4F1D4EFB18C34653BBB169A4AB520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BFE62-3B90-4CFB-A774-EA66015B2054}"/>
      </w:docPartPr>
      <w:docPartBody>
        <w:p w:rsidR="00C25993" w:rsidRDefault="008B2A8F" w:rsidP="008B2A8F">
          <w:pPr>
            <w:pStyle w:val="4F1D4EFB18C34653BBB169A4AB5207C81"/>
          </w:pPr>
          <w:r w:rsidRPr="00275D59">
            <w:rPr>
              <w:rStyle w:val="PlaceholderText"/>
              <w:rFonts w:eastAsia="DengXian" w:cs="Times New Roman"/>
              <w:bCs w:val="0"/>
              <w:szCs w:val="20"/>
            </w:rPr>
            <w:t>Click or tap here</w:t>
          </w:r>
          <w:r w:rsidRPr="00E35D21">
            <w:rPr>
              <w:rStyle w:val="PlaceholderText"/>
            </w:rPr>
            <w:t xml:space="preserve"> to enter </w:t>
          </w:r>
          <w:r>
            <w:rPr>
              <w:rStyle w:val="PlaceholderText"/>
            </w:rPr>
            <w:t>previous email address</w:t>
          </w:r>
        </w:p>
      </w:docPartBody>
    </w:docPart>
    <w:docPart>
      <w:docPartPr>
        <w:name w:val="66CE7A54CFA14A50B653135783F4E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199F8-67D1-40E5-9158-FC55131B3B4A}"/>
      </w:docPartPr>
      <w:docPartBody>
        <w:p w:rsidR="00C25993" w:rsidRDefault="008B2A8F" w:rsidP="008B2A8F">
          <w:pPr>
            <w:pStyle w:val="66CE7A54CFA14A50B653135783F4E03D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home phone number</w:t>
          </w:r>
        </w:p>
      </w:docPartBody>
    </w:docPart>
    <w:docPart>
      <w:docPartPr>
        <w:name w:val="406AECC4BA804B44AC7F4D57D476F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2327F-49CA-4D0C-8AC5-880982CDEF7A}"/>
      </w:docPartPr>
      <w:docPartBody>
        <w:p w:rsidR="00C25993" w:rsidRDefault="008B2A8F" w:rsidP="008B2A8F">
          <w:pPr>
            <w:pStyle w:val="406AECC4BA804B44AC7F4D57D476FB8C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address</w:t>
          </w:r>
        </w:p>
      </w:docPartBody>
    </w:docPart>
    <w:docPart>
      <w:docPartPr>
        <w:name w:val="957EA6ABCC1047F6AF6BF1CB3EADE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0CF26-FF23-40F9-ACE5-8ECEFE7B976E}"/>
      </w:docPartPr>
      <w:docPartBody>
        <w:p w:rsidR="00241767" w:rsidRDefault="008B2A8F" w:rsidP="008B2A8F">
          <w:pPr>
            <w:pStyle w:val="957EA6ABCC1047F6AF6BF1CB3EADEF91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69B5011CF8A9445D899A12D3EC7F9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9F-4F31-4016-93ED-0F59114F9361}"/>
      </w:docPartPr>
      <w:docPartBody>
        <w:p w:rsidR="00241767" w:rsidRDefault="008B2A8F" w:rsidP="008B2A8F">
          <w:pPr>
            <w:pStyle w:val="69B5011CF8A9445D899A12D3EC7F910C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2069563367ED462CA87BDF878DB93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7E609-3C18-4953-BCE6-12CAEEAD3D95}"/>
      </w:docPartPr>
      <w:docPartBody>
        <w:p w:rsidR="00241767" w:rsidRDefault="008B2A8F" w:rsidP="008B2A8F">
          <w:pPr>
            <w:pStyle w:val="2069563367ED462CA87BDF878DB93233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F117A08D20B44B37A5B0FCE97A41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FC216-51A3-4F64-95B6-232D82B2EB42}"/>
      </w:docPartPr>
      <w:docPartBody>
        <w:p w:rsidR="00241767" w:rsidRDefault="008B2A8F" w:rsidP="008B2A8F">
          <w:pPr>
            <w:pStyle w:val="F117A08D20B44B37A5B0FCE97A411D25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D8A8B75BCE7D4FC1BF65AA833026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89BE3-E0F8-46A8-B2E1-90202BEC7E0A}"/>
      </w:docPartPr>
      <w:docPartBody>
        <w:p w:rsidR="00241767" w:rsidRDefault="008B2A8F" w:rsidP="008B2A8F">
          <w:pPr>
            <w:pStyle w:val="D8A8B75BCE7D4FC1BF65AA833026FA22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8DF97B82BAAC47ABB14067ABA2582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88929-EDCB-49F5-9BD1-E50CD4785DAC}"/>
      </w:docPartPr>
      <w:docPartBody>
        <w:p w:rsidR="00241767" w:rsidRDefault="008B2A8F" w:rsidP="008B2A8F">
          <w:pPr>
            <w:pStyle w:val="8DF97B82BAAC47ABB14067ABA25822041"/>
          </w:pPr>
          <w:r>
            <w:rPr>
              <w:rStyle w:val="PlaceholderText"/>
            </w:rPr>
            <w:t>Witness contact details</w:t>
          </w:r>
        </w:p>
      </w:docPartBody>
    </w:docPart>
    <w:docPart>
      <w:docPartPr>
        <w:name w:val="E2DD6B5253AF41EFBF735BE82F6EF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84049-EBA5-40A5-9825-01461F67264A}"/>
      </w:docPartPr>
      <w:docPartBody>
        <w:p w:rsidR="00241767" w:rsidRDefault="008B2A8F" w:rsidP="008B2A8F">
          <w:pPr>
            <w:pStyle w:val="E2DD6B5253AF41EFBF735BE82F6EFD5B1"/>
          </w:pPr>
          <w:r w:rsidRPr="00275D59">
            <w:rPr>
              <w:rStyle w:val="PlaceholderText"/>
            </w:rPr>
            <w:t>Enter o</w:t>
          </w:r>
          <w:r>
            <w:rPr>
              <w:rStyle w:val="PlaceholderText"/>
            </w:rPr>
            <w:t>rganisation name</w:t>
          </w:r>
        </w:p>
      </w:docPartBody>
    </w:docPart>
    <w:docPart>
      <w:docPartPr>
        <w:name w:val="7F6B5ACF609C491AAAF38ED18FBB5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D9798-4CB5-4983-94E2-14F44DBD3162}"/>
      </w:docPartPr>
      <w:docPartBody>
        <w:p w:rsidR="00241767" w:rsidRDefault="008B2A8F" w:rsidP="008B2A8F">
          <w:pPr>
            <w:pStyle w:val="7F6B5ACF609C491AAAF38ED18FBB5B941"/>
          </w:pPr>
          <w:r w:rsidRPr="00275D59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Organisation ABN</w:t>
          </w:r>
        </w:p>
      </w:docPartBody>
    </w:docPart>
    <w:docPart>
      <w:docPartPr>
        <w:name w:val="CBED85115524497299623FF44408D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CE2F9-79AA-4921-A1A9-9328C9085E2C}"/>
      </w:docPartPr>
      <w:docPartBody>
        <w:p w:rsidR="00241767" w:rsidRDefault="008B2A8F" w:rsidP="008B2A8F">
          <w:pPr>
            <w:pStyle w:val="CBED85115524497299623FF44408D804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name and code</w:t>
          </w:r>
        </w:p>
      </w:docPartBody>
    </w:docPart>
    <w:docPart>
      <w:docPartPr>
        <w:name w:val="151C05D3DA96421183E4419C9D362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1A34A-8AF7-4A83-B361-8EFFAE9D148D}"/>
      </w:docPartPr>
      <w:docPartBody>
        <w:p w:rsidR="00241767" w:rsidRDefault="008B2A8F" w:rsidP="008B2A8F">
          <w:pPr>
            <w:pStyle w:val="151C05D3DA96421183E4419C9D3629E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email</w:t>
          </w:r>
        </w:p>
      </w:docPartBody>
    </w:docPart>
    <w:docPart>
      <w:docPartPr>
        <w:name w:val="71B17F54F6C84190866E9A7B99A79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2248F-5B60-42FA-A18A-30648495A134}"/>
      </w:docPartPr>
      <w:docPartBody>
        <w:p w:rsidR="00241767" w:rsidRDefault="008B2A8F" w:rsidP="008B2A8F">
          <w:pPr>
            <w:pStyle w:val="71B17F54F6C84190866E9A7B99A79D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 w:rsidRPr="00E30FFD">
            <w:rPr>
              <w:rStyle w:val="PlaceholderText"/>
            </w:rPr>
            <w:t>DD/MM/YYYY</w:t>
          </w:r>
          <w:r w:rsidRPr="00E35D21">
            <w:rPr>
              <w:rStyle w:val="PlaceholderText"/>
            </w:rPr>
            <w:t xml:space="preserve"> .</w:t>
          </w:r>
        </w:p>
      </w:docPartBody>
    </w:docPart>
    <w:docPart>
      <w:docPartPr>
        <w:name w:val="5BD58C515F7249E4A6E30017B7309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3C3AC-1E93-4ED0-BA57-A071C4E47C5C}"/>
      </w:docPartPr>
      <w:docPartBody>
        <w:p w:rsidR="004D20A0" w:rsidRDefault="008B2A8F" w:rsidP="008B2A8F">
          <w:pPr>
            <w:pStyle w:val="5BD58C515F7249E4A6E30017B7309B44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Town/city</w:t>
          </w:r>
          <w:r w:rsidRPr="00E30FFD">
            <w:rPr>
              <w:rStyle w:val="PlaceholderText"/>
            </w:rPr>
            <w:t xml:space="preserve"> of birth</w:t>
          </w:r>
        </w:p>
      </w:docPartBody>
    </w:docPart>
    <w:docPart>
      <w:docPartPr>
        <w:name w:val="E488AF4A7A724AC4B07B05C955B3C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FA03A-01A5-4B6D-A077-82D76394785E}"/>
      </w:docPartPr>
      <w:docPartBody>
        <w:p w:rsidR="004D20A0" w:rsidRDefault="008B2A8F" w:rsidP="008B2A8F">
          <w:pPr>
            <w:pStyle w:val="E488AF4A7A724AC4B07B05C955B3C4752"/>
          </w:pPr>
          <w:r w:rsidRPr="00917932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address</w:t>
          </w:r>
          <w:r w:rsidRPr="00917932">
            <w:rPr>
              <w:rStyle w:val="PlaceholderText"/>
            </w:rPr>
            <w:t>.</w:t>
          </w:r>
        </w:p>
      </w:docPartBody>
    </w:docPart>
    <w:docPart>
      <w:docPartPr>
        <w:name w:val="EF50067C68904FA1B50DF169B4345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9FF66-5514-4E57-98D3-08DA59E9489E}"/>
      </w:docPartPr>
      <w:docPartBody>
        <w:p w:rsidR="006E7A01" w:rsidRDefault="006E7A01" w:rsidP="006E7A01">
          <w:pPr>
            <w:pStyle w:val="EF50067C68904FA1B50DF169B4345924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updated personal details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A35C9"/>
    <w:multiLevelType w:val="multilevel"/>
    <w:tmpl w:val="4E3A9F00"/>
    <w:lvl w:ilvl="0">
      <w:start w:val="1"/>
      <w:numFmt w:val="decimal"/>
      <w:pStyle w:val="71B17F54F6C84190866E9A7B99A79D9F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3E40090"/>
    <w:multiLevelType w:val="multilevel"/>
    <w:tmpl w:val="A6FE0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E6200E5"/>
    <w:multiLevelType w:val="multilevel"/>
    <w:tmpl w:val="F9782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175111"/>
    <w:multiLevelType w:val="multilevel"/>
    <w:tmpl w:val="A19EA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21114682">
    <w:abstractNumId w:val="1"/>
  </w:num>
  <w:num w:numId="2" w16cid:durableId="718431182">
    <w:abstractNumId w:val="3"/>
  </w:num>
  <w:num w:numId="3" w16cid:durableId="531505059">
    <w:abstractNumId w:val="2"/>
  </w:num>
  <w:num w:numId="4" w16cid:durableId="86876152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93"/>
    <w:rsid w:val="000073A2"/>
    <w:rsid w:val="00141017"/>
    <w:rsid w:val="00212C1B"/>
    <w:rsid w:val="00241767"/>
    <w:rsid w:val="0033407E"/>
    <w:rsid w:val="003F1CF1"/>
    <w:rsid w:val="003F2407"/>
    <w:rsid w:val="004212A4"/>
    <w:rsid w:val="004D20A0"/>
    <w:rsid w:val="005014C9"/>
    <w:rsid w:val="00603F75"/>
    <w:rsid w:val="006B07D8"/>
    <w:rsid w:val="006B4245"/>
    <w:rsid w:val="006E7A01"/>
    <w:rsid w:val="007709D0"/>
    <w:rsid w:val="008B2A8F"/>
    <w:rsid w:val="00947CCB"/>
    <w:rsid w:val="00974C5F"/>
    <w:rsid w:val="009B753E"/>
    <w:rsid w:val="009C4A03"/>
    <w:rsid w:val="00BF2A5C"/>
    <w:rsid w:val="00C25993"/>
    <w:rsid w:val="00C271D2"/>
    <w:rsid w:val="00D4676E"/>
    <w:rsid w:val="00DF4C18"/>
    <w:rsid w:val="00E73A57"/>
    <w:rsid w:val="00F5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7A01"/>
    <w:rPr>
      <w:rFonts w:asciiTheme="minorHAnsi" w:hAnsiTheme="minorHAnsi"/>
      <w:color w:val="auto"/>
      <w:sz w:val="22"/>
    </w:rPr>
  </w:style>
  <w:style w:type="paragraph" w:customStyle="1" w:styleId="E2DD5BCF292F4176A2F415779E8515C34">
    <w:name w:val="E2DD5BCF292F4176A2F415779E8515C3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4">
    <w:name w:val="818F9FCE8DA0451BA4B5A24D2204A6D9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4">
    <w:name w:val="B9103CFB81284F559E14DDDCDF9704B9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4">
    <w:name w:val="2DFA68625AAE4845ADD4286090F91D0C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4">
    <w:name w:val="72828696C8A44D719D98B94589203312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4">
    <w:name w:val="62D91AD7201A4253955952D94DE5C605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5">
    <w:name w:val="71B17F54F6C84190866E9A7B99A79D9F5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4">
    <w:name w:val="AE47FE7C3FDD495C9DF30BD700D20F30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5BD58C515F7249E4A6E30017B7309B444">
    <w:name w:val="5BD58C515F7249E4A6E30017B7309B44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4">
    <w:name w:val="A20B0217032647088DB42D8C1EE9E09F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4">
    <w:name w:val="E2347D081CCA4DE5A068831944DEAE72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4">
    <w:name w:val="2FC7A519B0664BA88DF9052F1BFC6A28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4">
    <w:name w:val="AFDE59C559CD41F0B7368B2DB1B20569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4">
    <w:name w:val="B5B389D4C14A49DAB4B0530CA0903963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4">
    <w:name w:val="4F1D4EFB18C34653BBB169A4AB5207C8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4">
    <w:name w:val="66CE7A54CFA14A50B653135783F4E03D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4">
    <w:name w:val="406AECC4BA804B44AC7F4D57D476FB8C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4">
    <w:name w:val="529A1C898F0340BFAA70FA8C8BCF8650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4">
    <w:name w:val="69B5011CF8A9445D899A12D3EC7F910C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4">
    <w:name w:val="957EA6ABCC1047F6AF6BF1CB3EADEF91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866A1E22CF04445FBE6966F2A0DD32874">
    <w:name w:val="866A1E22CF04445FBE6966F2A0DD3287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4">
    <w:name w:val="D8A8B75BCE7D4FC1BF65AA833026FA22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4">
    <w:name w:val="8DF97B82BAAC47ABB14067ABA2582204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4">
    <w:name w:val="E2DD6B5253AF41EFBF735BE82F6EFD5B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4">
    <w:name w:val="7F6B5ACF609C491AAAF38ED18FBB5B94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4">
    <w:name w:val="CBED85115524497299623FF44408D804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4">
    <w:name w:val="151C05D3DA96421183E4419C9D3629E2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E488AF4A7A724AC4B07B05C955B3C475">
    <w:name w:val="E488AF4A7A724AC4B07B05C955B3C475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4">
    <w:name w:val="2069563367ED462CA87BDF878DB93233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4">
    <w:name w:val="F117A08D20B44B37A5B0FCE97A411D25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E2DD5BCF292F4176A2F415779E8515C3">
    <w:name w:val="E2DD5BCF292F4176A2F415779E8515C3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">
    <w:name w:val="818F9FCE8DA0451BA4B5A24D2204A6D9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">
    <w:name w:val="B9103CFB81284F559E14DDDCDF9704B9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">
    <w:name w:val="2DFA68625AAE4845ADD4286090F91D0C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">
    <w:name w:val="72828696C8A44D719D98B94589203312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">
    <w:name w:val="62D91AD7201A4253955952D94DE5C605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">
    <w:name w:val="71B17F54F6C84190866E9A7B99A79D9F"/>
    <w:rsid w:val="008B2A8F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">
    <w:name w:val="AE47FE7C3FDD495C9DF30BD700D20F30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5BD58C515F7249E4A6E30017B7309B44">
    <w:name w:val="5BD58C515F7249E4A6E30017B7309B44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">
    <w:name w:val="A20B0217032647088DB42D8C1EE9E09F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">
    <w:name w:val="E2347D081CCA4DE5A068831944DEAE72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">
    <w:name w:val="2FC7A519B0664BA88DF9052F1BFC6A28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">
    <w:name w:val="AFDE59C559CD41F0B7368B2DB1B20569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">
    <w:name w:val="B5B389D4C14A49DAB4B0530CA0903963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">
    <w:name w:val="4F1D4EFB18C34653BBB169A4AB5207C8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">
    <w:name w:val="66CE7A54CFA14A50B653135783F4E03D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">
    <w:name w:val="406AECC4BA804B44AC7F4D57D476FB8C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">
    <w:name w:val="529A1C898F0340BFAA70FA8C8BCF8650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">
    <w:name w:val="69B5011CF8A9445D899A12D3EC7F910C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">
    <w:name w:val="957EA6ABCC1047F6AF6BF1CB3EADEF9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66A1E22CF04445FBE6966F2A0DD3287">
    <w:name w:val="866A1E22CF04445FBE6966F2A0DD3287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">
    <w:name w:val="D8A8B75BCE7D4FC1BF65AA833026FA22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">
    <w:name w:val="8DF97B82BAAC47ABB14067ABA2582204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">
    <w:name w:val="E2DD6B5253AF41EFBF735BE82F6EFD5B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">
    <w:name w:val="7F6B5ACF609C491AAAF38ED18FBB5B94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">
    <w:name w:val="CBED85115524497299623FF44408D804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">
    <w:name w:val="151C05D3DA96421183E4419C9D3629E2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488AF4A7A724AC4B07B05C955B3C4751">
    <w:name w:val="E488AF4A7A724AC4B07B05C955B3C475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">
    <w:name w:val="2069563367ED462CA87BDF878DB93233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">
    <w:name w:val="F117A08D20B44B37A5B0FCE97A411D25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2DD5BCF292F4176A2F415779E8515C31">
    <w:name w:val="E2DD5BCF292F4176A2F415779E8515C3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1">
    <w:name w:val="818F9FCE8DA0451BA4B5A24D2204A6D9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1">
    <w:name w:val="B9103CFB81284F559E14DDDCDF9704B9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1">
    <w:name w:val="2DFA68625AAE4845ADD4286090F91D0C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1">
    <w:name w:val="72828696C8A44D719D98B94589203312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1">
    <w:name w:val="62D91AD7201A4253955952D94DE5C605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1">
    <w:name w:val="71B17F54F6C84190866E9A7B99A79D9F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1">
    <w:name w:val="AE47FE7C3FDD495C9DF30BD700D20F30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5BD58C515F7249E4A6E30017B7309B441">
    <w:name w:val="5BD58C515F7249E4A6E30017B7309B44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1">
    <w:name w:val="A20B0217032647088DB42D8C1EE9E09F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1">
    <w:name w:val="E2347D081CCA4DE5A068831944DEAE72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1">
    <w:name w:val="2FC7A519B0664BA88DF9052F1BFC6A28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1">
    <w:name w:val="AFDE59C559CD41F0B7368B2DB1B20569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1">
    <w:name w:val="B5B389D4C14A49DAB4B0530CA0903963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1">
    <w:name w:val="4F1D4EFB18C34653BBB169A4AB5207C8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1">
    <w:name w:val="66CE7A54CFA14A50B653135783F4E03D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1">
    <w:name w:val="406AECC4BA804B44AC7F4D57D476FB8C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1">
    <w:name w:val="529A1C898F0340BFAA70FA8C8BCF8650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1">
    <w:name w:val="69B5011CF8A9445D899A12D3EC7F910C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1">
    <w:name w:val="957EA6ABCC1047F6AF6BF1CB3EADEF91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66A1E22CF04445FBE6966F2A0DD32871">
    <w:name w:val="866A1E22CF04445FBE6966F2A0DD3287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1">
    <w:name w:val="D8A8B75BCE7D4FC1BF65AA833026FA22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1">
    <w:name w:val="8DF97B82BAAC47ABB14067ABA2582204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1">
    <w:name w:val="E2DD6B5253AF41EFBF735BE82F6EFD5B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1">
    <w:name w:val="7F6B5ACF609C491AAAF38ED18FBB5B94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1">
    <w:name w:val="CBED85115524497299623FF44408D804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1">
    <w:name w:val="151C05D3DA96421183E4419C9D3629E2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488AF4A7A724AC4B07B05C955B3C4752">
    <w:name w:val="E488AF4A7A724AC4B07B05C955B3C4752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1">
    <w:name w:val="2069563367ED462CA87BDF878DB93233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1">
    <w:name w:val="F117A08D20B44B37A5B0FCE97A411D25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F50067C68904FA1B50DF169B4345924">
    <w:name w:val="EF50067C68904FA1B50DF169B4345924"/>
    <w:rsid w:val="006E7A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SI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9822A7"/>
      </a:accent1>
      <a:accent2>
        <a:srgbClr val="5FAFAC"/>
      </a:accent2>
      <a:accent3>
        <a:srgbClr val="004764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6DC4A76C44E4B9C98E6677AE0C2DE" ma:contentTypeVersion="22" ma:contentTypeDescription="Create a new document." ma:contentTypeScope="" ma:versionID="21bd524d4d32ec9ac2c47eccc05abae8">
  <xsd:schema xmlns:xsd="http://www.w3.org/2001/XMLSchema" xmlns:xs="http://www.w3.org/2001/XMLSchema" xmlns:p="http://schemas.microsoft.com/office/2006/metadata/properties" xmlns:ns2="811bef87-b317-4239-89d2-1f3b6fba6559" xmlns:ns3="ae7c9846-b409-431d-9ec7-76b30568bf70" targetNamespace="http://schemas.microsoft.com/office/2006/metadata/properties" ma:root="true" ma:fieldsID="199134b048c5bf375a0ae7ea998b728d" ns2:_="" ns3:_="">
    <xsd:import namespace="811bef87-b317-4239-89d2-1f3b6fba6559"/>
    <xsd:import namespace="ae7c9846-b409-431d-9ec7-76b30568bf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Overview" minOccurs="0"/>
                <xsd:element ref="ns2:MediaServiceSearchProperties" minOccurs="0"/>
                <xsd:element ref="ns2:MediaServiceLocation" minOccurs="0"/>
                <xsd:element ref="ns2:BackedupinCM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bef87-b317-4239-89d2-1f3b6fba6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Overview" ma:index="25" nillable="true" ma:displayName="Overview" ma:format="Dropdown" ma:internalName="Overview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BackedupinCM_x003f_" ma:index="28" nillable="true" ma:displayName="Backed up in CM?" ma:format="Dropdown" ma:internalName="BackedupinCM_x003f_">
      <xsd:simpleType>
        <xsd:restriction base="dms:Choice">
          <xsd:enumeration value="Yes"/>
          <xsd:enumeration value="No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c9846-b409-431d-9ec7-76b30568b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06ff87-09a5-487c-a846-8c682fc9cafb}" ma:internalName="TaxCatchAll" ma:showField="CatchAllData" ma:web="ae7c9846-b409-431d-9ec7-76b30568b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verview xmlns="811bef87-b317-4239-89d2-1f3b6fba6559" xsi:nil="true"/>
    <TaxCatchAll xmlns="ae7c9846-b409-431d-9ec7-76b30568bf70" xsi:nil="true"/>
    <_Flow_SignoffStatus xmlns="811bef87-b317-4239-89d2-1f3b6fba6559" xsi:nil="true"/>
    <BackedupinCM_x003f_ xmlns="811bef87-b317-4239-89d2-1f3b6fba6559" xsi:nil="true"/>
    <lcf76f155ced4ddcb4097134ff3c332f xmlns="811bef87-b317-4239-89d2-1f3b6fba655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4BEB21-6C27-4165-B24A-EF3BB39F72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F34C19-EABC-46F9-8770-3CB0F6F2A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bef87-b317-4239-89d2-1f3b6fba6559"/>
    <ds:schemaRef ds:uri="ae7c9846-b409-431d-9ec7-76b30568b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FFC311-E454-4114-BDE5-6B8AD8AFCF7C}">
  <ds:schemaRefs>
    <ds:schemaRef ds:uri="http://schemas.microsoft.com/office/2006/metadata/properties"/>
    <ds:schemaRef ds:uri="http://schemas.microsoft.com/office/infopath/2007/PartnerControls"/>
    <ds:schemaRef ds:uri="811bef87-b317-4239-89d2-1f3b6fba6559"/>
    <ds:schemaRef ds:uri="ae7c9846-b409-431d-9ec7-76b30568bf70"/>
  </ds:schemaRefs>
</ds:datastoreItem>
</file>

<file path=customXml/itemProps4.xml><?xml version="1.0" encoding="utf-8"?>
<ds:datastoreItem xmlns:ds="http://schemas.openxmlformats.org/officeDocument/2006/customXml" ds:itemID="{704E69AE-4DE5-4198-9C18-322DFA1743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</Template>
  <TotalTime>351</TotalTime>
  <Pages>9</Pages>
  <Words>1801</Words>
  <Characters>9479</Characters>
  <Application>Microsoft Office Word</Application>
  <DocSecurity>0</DocSecurity>
  <Lines>326</Lines>
  <Paragraphs>212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Evidence of Identity form - Aboriginal and or Torres Strait Islander student</vt:lpstr>
    </vt:vector>
  </TitlesOfParts>
  <Company>Australian Government</Company>
  <LinksUpToDate>false</LinksUpToDate>
  <CharactersWithSpaces>11068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Evidence of Identity form - Incarcerated student</dc:title>
  <dc:subject/>
  <dc:creator>MANUEL,Leeanne</dc:creator>
  <cp:keywords/>
  <dc:description/>
  <cp:lastModifiedBy>MANUEL,Leeanne</cp:lastModifiedBy>
  <cp:revision>131</cp:revision>
  <cp:lastPrinted>2025-07-31T04:38:00Z</cp:lastPrinted>
  <dcterms:created xsi:type="dcterms:W3CDTF">2025-06-17T05:43:00Z</dcterms:created>
  <dcterms:modified xsi:type="dcterms:W3CDTF">2025-08-04T02:44:00Z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2025-01-08T23:27:23Z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5bd464c5-8297-40d6-ab77-47229f41acc6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0x0101001CC6DC4A76C44E4B9C98E6677AE0C2DE</vt:lpwstr>
  </property>
  <property fmtid="{D5CDD505-2E9C-101B-9397-08002B2CF9AE}" pid="10" name="MediaServiceImageTags">
    <vt:lpwstr/>
  </property>
</Properties>
</file>