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DD423" w14:textId="7603F82E" w:rsidR="00FE54F0" w:rsidRDefault="00FE54F0" w:rsidP="008A5695">
      <w:pPr>
        <w:pStyle w:val="Heading1"/>
      </w:pPr>
      <w:r w:rsidRPr="00FE54F0">
        <w:t>Aboriginal and/or Torres Strait Islander Peoples</w:t>
      </w:r>
    </w:p>
    <w:p w14:paraId="03A87812" w14:textId="72A43E32" w:rsidR="00FE54F0" w:rsidRDefault="00FE54F0" w:rsidP="008A5695">
      <w:pPr>
        <w:pStyle w:val="Heading2"/>
      </w:pPr>
      <w:r>
        <w:t xml:space="preserve">About </w:t>
      </w:r>
      <w:r w:rsidRPr="008A5695">
        <w:t>this</w:t>
      </w:r>
      <w:r>
        <w:t xml:space="preserve"> form</w:t>
      </w:r>
    </w:p>
    <w:p w14:paraId="19BD23E0" w14:textId="6C202BA4" w:rsidR="007062F9" w:rsidRDefault="007062F9" w:rsidP="007062F9">
      <w:r w:rsidRPr="00AD2BD6">
        <w:t>(USI account holders or students seeking a USI</w:t>
      </w:r>
      <w:r w:rsidR="00A8629B">
        <w:t>)</w:t>
      </w:r>
    </w:p>
    <w:p w14:paraId="3D5CF4DC" w14:textId="5A1D652D" w:rsidR="0003420F" w:rsidRDefault="007062F9" w:rsidP="007062F9">
      <w:r w:rsidRPr="00FF143F">
        <w:rPr>
          <w:color w:val="000000"/>
        </w:rPr>
        <w:t xml:space="preserve">This form </w:t>
      </w:r>
      <w:r w:rsidR="000376C8">
        <w:rPr>
          <w:color w:val="000000"/>
        </w:rPr>
        <w:t>is for</w:t>
      </w:r>
      <w:r w:rsidRPr="00FF143F">
        <w:rPr>
          <w:color w:val="000000"/>
        </w:rPr>
        <w:t xml:space="preserve"> </w:t>
      </w:r>
      <w:r w:rsidR="004A79AF">
        <w:rPr>
          <w:color w:val="000000"/>
        </w:rPr>
        <w:t xml:space="preserve">a </w:t>
      </w:r>
      <w:r w:rsidRPr="00FF143F">
        <w:rPr>
          <w:color w:val="000000"/>
        </w:rPr>
        <w:t xml:space="preserve">student/USI account holder </w:t>
      </w:r>
      <w:r w:rsidR="004A79AF">
        <w:rPr>
          <w:color w:val="000000"/>
        </w:rPr>
        <w:t xml:space="preserve">who </w:t>
      </w:r>
      <w:r w:rsidRPr="00FF143F">
        <w:rPr>
          <w:color w:val="000000"/>
        </w:rPr>
        <w:t>is</w:t>
      </w:r>
      <w:r>
        <w:rPr>
          <w:color w:val="000000"/>
        </w:rPr>
        <w:t xml:space="preserve"> an</w:t>
      </w:r>
      <w:r w:rsidRPr="00FF143F">
        <w:rPr>
          <w:color w:val="000000"/>
        </w:rPr>
        <w:t xml:space="preserve"> </w:t>
      </w:r>
      <w:r w:rsidRPr="00FF143F">
        <w:t>Aboriginal and/or Torres Strait Islander</w:t>
      </w:r>
      <w:r>
        <w:t xml:space="preserve"> Person</w:t>
      </w:r>
      <w:r w:rsidRPr="00FF143F">
        <w:rPr>
          <w:color w:val="000000"/>
        </w:rPr>
        <w:t xml:space="preserve"> and </w:t>
      </w:r>
      <w:r w:rsidRPr="00EF2D28">
        <w:rPr>
          <w:b/>
          <w:bCs/>
          <w:color w:val="000000"/>
        </w:rPr>
        <w:t>does not</w:t>
      </w:r>
      <w:r w:rsidRPr="00FF143F">
        <w:t xml:space="preserve"> have access to </w:t>
      </w:r>
      <w:r w:rsidR="00884547">
        <w:t xml:space="preserve">online services or </w:t>
      </w:r>
      <w:r w:rsidRPr="00FF143F">
        <w:t xml:space="preserve">verifiable </w:t>
      </w:r>
      <w:hyperlink r:id="rId11" w:history="1">
        <w:r w:rsidRPr="00FF143F">
          <w:rPr>
            <w:rStyle w:val="Hyperlink"/>
            <w:rFonts w:cstheme="minorHAnsi"/>
          </w:rPr>
          <w:t>identity documents</w:t>
        </w:r>
      </w:hyperlink>
      <w:r w:rsidR="0003420F">
        <w:t>.</w:t>
      </w:r>
    </w:p>
    <w:p w14:paraId="03F6EE0F" w14:textId="663DEFBB" w:rsidR="007062F9" w:rsidRPr="00FF143F" w:rsidRDefault="0003420F" w:rsidP="007062F9">
      <w:r>
        <w:t>This form can be used</w:t>
      </w:r>
      <w:r w:rsidR="007062F9" w:rsidRPr="00FF143F">
        <w:t xml:space="preserve"> to action the following: </w:t>
      </w:r>
    </w:p>
    <w:p w14:paraId="331757D8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create a USI</w:t>
      </w:r>
    </w:p>
    <w:p w14:paraId="2191BB42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find/verify a USI</w:t>
      </w:r>
    </w:p>
    <w:p w14:paraId="46FB0200" w14:textId="1F1DADA4" w:rsidR="007062F9" w:rsidRPr="00143DD7" w:rsidRDefault="007062F9" w:rsidP="00C12B44">
      <w:pPr>
        <w:pStyle w:val="ListParagraph"/>
        <w:numPr>
          <w:ilvl w:val="0"/>
          <w:numId w:val="22"/>
        </w:numPr>
      </w:pPr>
      <w:r w:rsidRPr="0020101E">
        <w:t xml:space="preserve">update </w:t>
      </w:r>
      <w:r w:rsidR="00C12B44">
        <w:t>personal and contact details</w:t>
      </w:r>
    </w:p>
    <w:p w14:paraId="3C50D48D" w14:textId="5B42F669" w:rsidR="007062F9" w:rsidRDefault="007062F9" w:rsidP="007062F9">
      <w:pPr>
        <w:pStyle w:val="ListParagraph"/>
        <w:numPr>
          <w:ilvl w:val="0"/>
          <w:numId w:val="22"/>
        </w:numPr>
      </w:pPr>
      <w:r w:rsidRPr="00143DD7">
        <w:t>get a copy of the</w:t>
      </w:r>
      <w:r w:rsidR="003916FF">
        <w:t>ir</w:t>
      </w:r>
      <w:r w:rsidRPr="00143DD7">
        <w:t xml:space="preserve"> </w:t>
      </w:r>
      <w:hyperlink r:id="rId12" w:history="1">
        <w:r w:rsidRPr="00ED0CD8">
          <w:rPr>
            <w:rStyle w:val="Hyperlink"/>
          </w:rPr>
          <w:t>USI VET transcript</w:t>
        </w:r>
      </w:hyperlink>
      <w:r w:rsidRPr="00143DD7">
        <w:t>.</w:t>
      </w:r>
    </w:p>
    <w:p w14:paraId="61063C83" w14:textId="509B32A3" w:rsidR="00FA678E" w:rsidRDefault="00FA678E" w:rsidP="00752804">
      <w:r>
        <w:t xml:space="preserve">NOTE: </w:t>
      </w:r>
      <w:r w:rsidR="0094290E">
        <w:t>W</w:t>
      </w:r>
      <w:r>
        <w:t xml:space="preserve">hen a name or date of birth has previously been confirmed </w:t>
      </w:r>
      <w:r w:rsidR="00466DF0">
        <w:t xml:space="preserve">online </w:t>
      </w:r>
      <w:r>
        <w:t>wi</w:t>
      </w:r>
      <w:r w:rsidR="00752804">
        <w:t>th</w:t>
      </w:r>
      <w:r>
        <w:t xml:space="preserve"> a verifiable form of identification</w:t>
      </w:r>
      <w:r w:rsidR="00B64263">
        <w:t>,</w:t>
      </w:r>
      <w:r>
        <w:t xml:space="preserve"> it </w:t>
      </w:r>
      <w:r w:rsidR="00B64263">
        <w:t>can</w:t>
      </w:r>
      <w:r>
        <w:t>not be updated with this form</w:t>
      </w:r>
      <w:r w:rsidR="0094290E">
        <w:t>.</w:t>
      </w:r>
    </w:p>
    <w:p w14:paraId="64FAA363" w14:textId="7E5AEA19" w:rsidR="007062F9" w:rsidRDefault="007062F9" w:rsidP="00EF2D28">
      <w:pPr>
        <w:pStyle w:val="Heading2"/>
      </w:pPr>
      <w:r w:rsidRPr="00AD2BD6">
        <w:t>USI Privacy Notice</w:t>
      </w:r>
    </w:p>
    <w:p w14:paraId="5698F61C" w14:textId="76E8AA75" w:rsidR="007062F9" w:rsidRPr="00143DD7" w:rsidRDefault="007062F9" w:rsidP="007062F9">
      <w:pPr>
        <w:rPr>
          <w:rFonts w:eastAsiaTheme="minorEastAsia" w:cstheme="minorHAnsi"/>
          <w:color w:val="000000" w:themeColor="text1"/>
        </w:rPr>
      </w:pPr>
      <w:r w:rsidRPr="00143DD7">
        <w:rPr>
          <w:rFonts w:eastAsiaTheme="minorEastAsia" w:cstheme="minorHAnsi"/>
          <w:color w:val="000000" w:themeColor="text1"/>
        </w:rPr>
        <w:t xml:space="preserve">Your personal information is protected by law including under the </w:t>
      </w:r>
      <w:hyperlink r:id="rId13" w:history="1">
        <w:r w:rsidRPr="007D3575">
          <w:rPr>
            <w:rStyle w:val="Hyperlink"/>
            <w:rFonts w:eastAsiaTheme="minorEastAsia" w:cstheme="minorHAnsi"/>
            <w:i/>
            <w:iCs/>
          </w:rPr>
          <w:t>Privacy Act 1988</w:t>
        </w:r>
      </w:hyperlink>
      <w:r w:rsidRPr="00143DD7">
        <w:rPr>
          <w:rFonts w:eastAsiaTheme="minorEastAsia" w:cstheme="minorHAnsi"/>
          <w:i/>
          <w:iCs/>
          <w:color w:val="000000" w:themeColor="text1"/>
        </w:rPr>
        <w:t xml:space="preserve"> </w:t>
      </w:r>
      <w:r w:rsidRPr="00143DD7">
        <w:rPr>
          <w:rFonts w:eastAsiaTheme="minorEastAsia" w:cstheme="minorHAnsi"/>
          <w:color w:val="000000" w:themeColor="text1"/>
        </w:rPr>
        <w:t xml:space="preserve">and the </w:t>
      </w:r>
      <w:hyperlink r:id="rId14" w:history="1">
        <w:r w:rsidRPr="007D3575">
          <w:rPr>
            <w:rStyle w:val="Hyperlink"/>
            <w:rFonts w:eastAsiaTheme="minorEastAsia" w:cstheme="minorHAnsi"/>
          </w:rPr>
          <w:t>Australian Privacy Principles</w:t>
        </w:r>
      </w:hyperlink>
      <w:r w:rsidRPr="00143DD7">
        <w:rPr>
          <w:rFonts w:eastAsiaTheme="minorEastAsia" w:cstheme="minorHAnsi"/>
          <w:color w:val="000000" w:themeColor="text1"/>
        </w:rPr>
        <w:t xml:space="preserve">. </w:t>
      </w:r>
    </w:p>
    <w:p w14:paraId="703BEA0C" w14:textId="77777777" w:rsidR="007062F9" w:rsidRPr="00143DD7" w:rsidRDefault="007062F9" w:rsidP="007062F9">
      <w:pPr>
        <w:rPr>
          <w:rFonts w:eastAsiaTheme="minorEastAsia" w:cstheme="minorHAnsi"/>
          <w:color w:val="000000" w:themeColor="text1"/>
        </w:rPr>
      </w:pPr>
      <w:r w:rsidRPr="00143DD7">
        <w:rPr>
          <w:rFonts w:eastAsiaTheme="minorEastAsia" w:cstheme="minorHAnsi"/>
          <w:color w:val="000000" w:themeColor="text1"/>
        </w:rPr>
        <w:t xml:space="preserve">In accordance with the </w:t>
      </w:r>
      <w:r w:rsidRPr="00A86171">
        <w:rPr>
          <w:rFonts w:eastAsiaTheme="minorEastAsia" w:cstheme="minorHAnsi"/>
          <w:i/>
          <w:iCs/>
          <w:color w:val="000000" w:themeColor="text1"/>
        </w:rPr>
        <w:t>Privacy Act</w:t>
      </w:r>
      <w:r w:rsidRPr="00143DD7">
        <w:rPr>
          <w:rFonts w:eastAsiaTheme="minorEastAsia" w:cstheme="minorHAnsi"/>
          <w:color w:val="000000" w:themeColor="text1"/>
        </w:rPr>
        <w:t xml:space="preserve"> and the Australian Privacy Principles, we request your personal information to </w:t>
      </w:r>
      <w:r w:rsidRPr="0020101E">
        <w:rPr>
          <w:rFonts w:eastAsiaTheme="minorEastAsia" w:cstheme="minorHAnsi"/>
          <w:color w:val="000000" w:themeColor="text1"/>
        </w:rPr>
        <w:t xml:space="preserve">facilitate another person or an organisation communicating with us on your behalf. </w:t>
      </w:r>
      <w:r>
        <w:rPr>
          <w:rFonts w:eastAsiaTheme="minorEastAsia" w:cstheme="minorHAnsi"/>
          <w:color w:val="000000" w:themeColor="text1"/>
        </w:rPr>
        <w:t>If you do not provide the requested information, your nominated representative will not be able to do that.</w:t>
      </w:r>
    </w:p>
    <w:p w14:paraId="136632C0" w14:textId="77777777" w:rsidR="007062F9" w:rsidRPr="00143DD7" w:rsidRDefault="007062F9" w:rsidP="007062F9">
      <w:pPr>
        <w:rPr>
          <w:rFonts w:eastAsiaTheme="minorEastAsia" w:cstheme="minorHAnsi"/>
          <w:color w:val="000000" w:themeColor="text1"/>
        </w:rPr>
      </w:pPr>
      <w:r w:rsidRPr="0020101E">
        <w:rPr>
          <w:rFonts w:eastAsiaTheme="minorEastAsia" w:cstheme="minorHAnsi"/>
          <w:color w:val="000000" w:themeColor="text1"/>
        </w:rPr>
        <w:t xml:space="preserve">Your personal information may be used by the USI team or disclosed to other parties with your consent or where otherwise permitted by the </w:t>
      </w:r>
      <w:r w:rsidRPr="0020101E">
        <w:rPr>
          <w:rFonts w:eastAsiaTheme="minorEastAsia" w:cstheme="minorHAnsi"/>
          <w:i/>
          <w:iCs/>
          <w:color w:val="000000" w:themeColor="text1"/>
        </w:rPr>
        <w:t>Privacy Act 1988</w:t>
      </w:r>
      <w:r w:rsidRPr="0020101E">
        <w:rPr>
          <w:rFonts w:eastAsiaTheme="minorEastAsia" w:cstheme="minorHAnsi"/>
          <w:color w:val="000000" w:themeColor="text1"/>
        </w:rPr>
        <w:t xml:space="preserve">. </w:t>
      </w:r>
      <w:r>
        <w:rPr>
          <w:rFonts w:eastAsiaTheme="minorEastAsia" w:cstheme="minorHAnsi"/>
          <w:color w:val="000000" w:themeColor="text1"/>
        </w:rPr>
        <w:t xml:space="preserve">If the person or organisation you nominate is overseas, we may disclose your personal information to them. </w:t>
      </w:r>
    </w:p>
    <w:p w14:paraId="205E2407" w14:textId="7EE72237" w:rsidR="007062F9" w:rsidRDefault="007062F9" w:rsidP="007062F9">
      <w:pPr>
        <w:rPr>
          <w:rFonts w:eastAsiaTheme="minorEastAsia" w:cstheme="minorHAnsi"/>
          <w:color w:val="000000" w:themeColor="text1"/>
        </w:rPr>
      </w:pPr>
      <w:r w:rsidRPr="0020101E">
        <w:rPr>
          <w:rFonts w:eastAsiaTheme="minorEastAsia" w:cstheme="minorHAnsi"/>
          <w:color w:val="000000" w:themeColor="text1"/>
        </w:rPr>
        <w:t xml:space="preserve">Our </w:t>
      </w:r>
      <w:hyperlink r:id="rId15" w:history="1">
        <w:r w:rsidR="004126EF">
          <w:rPr>
            <w:rStyle w:val="Hyperlink"/>
            <w:rFonts w:eastAsiaTheme="minorEastAsia" w:cstheme="minorHAnsi"/>
          </w:rPr>
          <w:t>P</w:t>
        </w:r>
        <w:r w:rsidRPr="0020101E">
          <w:rPr>
            <w:rStyle w:val="Hyperlink"/>
            <w:rFonts w:eastAsiaTheme="minorEastAsia" w:cstheme="minorHAnsi"/>
          </w:rPr>
          <w:t xml:space="preserve">rivacy </w:t>
        </w:r>
        <w:r w:rsidR="004126EF">
          <w:rPr>
            <w:rStyle w:val="Hyperlink"/>
            <w:rFonts w:eastAsiaTheme="minorEastAsia" w:cstheme="minorHAnsi"/>
          </w:rPr>
          <w:t>P</w:t>
        </w:r>
        <w:r w:rsidRPr="0020101E">
          <w:rPr>
            <w:rStyle w:val="Hyperlink"/>
            <w:rFonts w:eastAsiaTheme="minorEastAsia" w:cstheme="minorHAnsi"/>
          </w:rPr>
          <w:t>olicy</w:t>
        </w:r>
      </w:hyperlink>
      <w:r w:rsidRPr="0020101E">
        <w:rPr>
          <w:rFonts w:eastAsiaTheme="minorEastAsia" w:cstheme="minorHAnsi"/>
          <w:color w:val="000000" w:themeColor="text1"/>
        </w:rPr>
        <w:t xml:space="preserve"> provides details of how you may seek to access and correct your personal information and lodge a complaint about a breach of your privacy.</w:t>
      </w:r>
    </w:p>
    <w:p w14:paraId="7A01B359" w14:textId="2C7043D4" w:rsidR="008B2E5D" w:rsidRDefault="00A71BEF" w:rsidP="007062F9">
      <w:pPr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 xml:space="preserve">More information is available at </w:t>
      </w:r>
      <w:hyperlink r:id="rId16" w:history="1">
        <w:r w:rsidR="00051AEC" w:rsidRPr="00051AEC">
          <w:rPr>
            <w:rStyle w:val="Hyperlink"/>
            <w:rFonts w:eastAsiaTheme="minorEastAsia" w:cstheme="minorHAnsi"/>
          </w:rPr>
          <w:t>www.usi.gov.au/about-us/privacy</w:t>
        </w:r>
      </w:hyperlink>
      <w:r w:rsidR="00051AEC">
        <w:rPr>
          <w:rFonts w:eastAsiaTheme="minorEastAsia" w:cstheme="minorHAnsi"/>
          <w:color w:val="000000" w:themeColor="text1"/>
        </w:rPr>
        <w:t xml:space="preserve"> </w:t>
      </w:r>
    </w:p>
    <w:p w14:paraId="589F1D46" w14:textId="6B32EE47" w:rsidR="007062F9" w:rsidRDefault="007062F9" w:rsidP="00EF2D28">
      <w:pPr>
        <w:pStyle w:val="Heading2"/>
      </w:pPr>
      <w:r>
        <w:t>W</w:t>
      </w:r>
      <w:r w:rsidRPr="00AD2BD6">
        <w:t>itness</w:t>
      </w:r>
    </w:p>
    <w:p w14:paraId="2FABDCDD" w14:textId="77777777" w:rsidR="007062F9" w:rsidRDefault="007062F9" w:rsidP="007062F9">
      <w:r w:rsidRPr="0020101E">
        <w:t xml:space="preserve">The witness </w:t>
      </w:r>
      <w:r>
        <w:t xml:space="preserve">of this form </w:t>
      </w:r>
      <w:r w:rsidRPr="0020101E">
        <w:t xml:space="preserve">must: </w:t>
      </w:r>
    </w:p>
    <w:p w14:paraId="007070CD" w14:textId="0575F5D1" w:rsidR="007062F9" w:rsidRPr="0020101E" w:rsidRDefault="007062F9" w:rsidP="007062F9">
      <w:pPr>
        <w:pStyle w:val="ListParagraph"/>
        <w:numPr>
          <w:ilvl w:val="0"/>
          <w:numId w:val="23"/>
        </w:numPr>
      </w:pPr>
      <w:r w:rsidRPr="0020101E">
        <w:t xml:space="preserve">complete the ‘Witness </w:t>
      </w:r>
      <w:r w:rsidR="00AE3214" w:rsidRPr="0020101E">
        <w:t>d</w:t>
      </w:r>
      <w:r w:rsidR="00AE3214">
        <w:t>etails</w:t>
      </w:r>
      <w:r w:rsidR="00AE3214" w:rsidRPr="0020101E">
        <w:t xml:space="preserve"> </w:t>
      </w:r>
      <w:r w:rsidR="00E56254">
        <w:t>and</w:t>
      </w:r>
      <w:r w:rsidR="00AE3214" w:rsidRPr="0020101E">
        <w:t xml:space="preserve"> d</w:t>
      </w:r>
      <w:r w:rsidR="00AE3214">
        <w:t>eclaration</w:t>
      </w:r>
      <w:r w:rsidRPr="0020101E">
        <w:t>’</w:t>
      </w:r>
      <w:r>
        <w:t xml:space="preserve"> section</w:t>
      </w:r>
    </w:p>
    <w:p w14:paraId="74A42995" w14:textId="695B3CAD" w:rsidR="007062F9" w:rsidRPr="007062F9" w:rsidRDefault="007062F9" w:rsidP="007062F9">
      <w:pPr>
        <w:pStyle w:val="ListParagraph"/>
        <w:numPr>
          <w:ilvl w:val="0"/>
          <w:numId w:val="23"/>
        </w:numPr>
      </w:pPr>
      <w:r>
        <w:t xml:space="preserve">arrange for the education or training </w:t>
      </w:r>
      <w:r w:rsidRPr="0020101E">
        <w:t>provide</w:t>
      </w:r>
      <w:r>
        <w:t>r</w:t>
      </w:r>
      <w:r w:rsidRPr="0020101E">
        <w:t xml:space="preserve"> </w:t>
      </w:r>
      <w:r>
        <w:t xml:space="preserve">to give </w:t>
      </w:r>
      <w:r w:rsidRPr="0020101E">
        <w:t xml:space="preserve">the student </w:t>
      </w:r>
      <w:r>
        <w:t>a copy of the USI</w:t>
      </w:r>
      <w:r w:rsidRPr="0020101E">
        <w:t xml:space="preserve"> </w:t>
      </w:r>
      <w:hyperlink r:id="rId17" w:history="1">
        <w:r w:rsidRPr="007062F9">
          <w:rPr>
            <w:rStyle w:val="Hyperlink"/>
          </w:rPr>
          <w:t>terms and conditions and privacy notice</w:t>
        </w:r>
      </w:hyperlink>
    </w:p>
    <w:p w14:paraId="58DC3369" w14:textId="54C86969" w:rsidR="007062F9" w:rsidRPr="002A582B" w:rsidRDefault="007062F9" w:rsidP="007062F9">
      <w:pPr>
        <w:pStyle w:val="ListParagraph"/>
        <w:numPr>
          <w:ilvl w:val="0"/>
          <w:numId w:val="23"/>
        </w:numPr>
      </w:pPr>
      <w:r w:rsidRPr="002A582B">
        <w:lastRenderedPageBreak/>
        <w:t>meet one of the following categories</w:t>
      </w:r>
    </w:p>
    <w:p w14:paraId="12AD394F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bookmarkStart w:id="0" w:name="_Hlk200967057"/>
      <w:r w:rsidRPr="002A582B">
        <w:t>Aboriginal or Torres Strait Islander community support person</w:t>
      </w:r>
    </w:p>
    <w:p w14:paraId="1A7C5056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 xml:space="preserve">Aboriginal or Torres Strait Islander community </w:t>
      </w:r>
      <w:r>
        <w:t>E</w:t>
      </w:r>
      <w:r w:rsidRPr="002A582B">
        <w:t>lder</w:t>
      </w:r>
    </w:p>
    <w:p w14:paraId="2E22B568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 xml:space="preserve">Chairperson, Secretary or CEO of an incorporated Aboriginal or Torres Strait Islander corporation </w:t>
      </w:r>
    </w:p>
    <w:p w14:paraId="0496192C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School principal</w:t>
      </w:r>
    </w:p>
    <w:p w14:paraId="0D505DEA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School administrator/counsellor</w:t>
      </w:r>
    </w:p>
    <w:p w14:paraId="5F2FA4EF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Treating health professional or manager in Aboriginal or Torres Strait Islander medical services</w:t>
      </w:r>
    </w:p>
    <w:p w14:paraId="41D7573D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Community development provider</w:t>
      </w:r>
    </w:p>
    <w:p w14:paraId="2FEC20BE" w14:textId="77777777" w:rsidR="007062F9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Workforce Australia provider</w:t>
      </w:r>
    </w:p>
    <w:p w14:paraId="4A43EDAE" w14:textId="2780B7B0" w:rsidR="007062F9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7062F9">
        <w:t>Ranger Coordinator</w:t>
      </w:r>
      <w:r w:rsidR="00E93041">
        <w:t>.</w:t>
      </w:r>
    </w:p>
    <w:bookmarkEnd w:id="0"/>
    <w:p w14:paraId="26B6A049" w14:textId="1E8BDEEE" w:rsidR="007062F9" w:rsidRDefault="007062F9" w:rsidP="00EF2D28">
      <w:pPr>
        <w:pStyle w:val="Heading2"/>
        <w:rPr>
          <w:rFonts w:eastAsiaTheme="minorHAnsi"/>
        </w:rPr>
      </w:pPr>
      <w:r w:rsidRPr="00AD2BD6">
        <w:t xml:space="preserve">Completing and </w:t>
      </w:r>
      <w:r w:rsidRPr="00AD2BD6">
        <w:rPr>
          <w:bCs/>
        </w:rPr>
        <w:t xml:space="preserve">processing </w:t>
      </w:r>
      <w:r w:rsidRPr="00AD2BD6">
        <w:t>this form</w:t>
      </w:r>
    </w:p>
    <w:p w14:paraId="00853717" w14:textId="08C289A0" w:rsidR="007062F9" w:rsidRPr="003115D3" w:rsidRDefault="007062F9" w:rsidP="00EF2D28">
      <w:pPr>
        <w:pStyle w:val="Heading3"/>
      </w:pPr>
      <w:r w:rsidRPr="003115D3">
        <w:t>Student/USI account holder</w:t>
      </w:r>
      <w:r>
        <w:t>s</w:t>
      </w:r>
    </w:p>
    <w:p w14:paraId="119F1465" w14:textId="1850E963" w:rsidR="007062F9" w:rsidRPr="00143DD7" w:rsidRDefault="007062F9" w:rsidP="007062F9">
      <w:r w:rsidRPr="00143DD7">
        <w:t>Must complete</w:t>
      </w:r>
      <w:r>
        <w:t xml:space="preserve">, sign and date </w:t>
      </w:r>
      <w:r w:rsidRPr="00143DD7">
        <w:t>the ‘</w:t>
      </w:r>
      <w:r w:rsidR="00D96B17">
        <w:t>Student/USI account holder details and declaration</w:t>
      </w:r>
      <w:r w:rsidRPr="00143DD7">
        <w:t>’ sections</w:t>
      </w:r>
      <w:r>
        <w:t>.</w:t>
      </w:r>
    </w:p>
    <w:p w14:paraId="4D44F6C3" w14:textId="2A267D18" w:rsidR="007062F9" w:rsidRPr="003115D3" w:rsidRDefault="007062F9" w:rsidP="00EF2D28">
      <w:pPr>
        <w:pStyle w:val="Heading3"/>
      </w:pPr>
      <w:r w:rsidRPr="003115D3">
        <w:t>Education or training provider</w:t>
      </w:r>
      <w:r>
        <w:t>s</w:t>
      </w:r>
    </w:p>
    <w:p w14:paraId="69BB823F" w14:textId="77777777" w:rsidR="007062F9" w:rsidRDefault="007062F9" w:rsidP="00F7486B">
      <w:pPr>
        <w:pStyle w:val="ListParagraph"/>
        <w:numPr>
          <w:ilvl w:val="0"/>
          <w:numId w:val="33"/>
        </w:numPr>
      </w:pPr>
      <w:r w:rsidRPr="004B1A37">
        <w:t>Arrange for the student to complete the form.</w:t>
      </w:r>
    </w:p>
    <w:p w14:paraId="417BE891" w14:textId="6A54BFDC" w:rsidR="00DB015E" w:rsidRPr="004B1A37" w:rsidRDefault="00DB015E" w:rsidP="00F7486B">
      <w:pPr>
        <w:pStyle w:val="ListParagraph"/>
        <w:numPr>
          <w:ilvl w:val="0"/>
          <w:numId w:val="33"/>
        </w:numPr>
      </w:pPr>
      <w:r w:rsidRPr="00DB015E">
        <w:t>Use the form to perform all usual provider functions - this includes creating a new USI using the form as an identity document via the Document Verification Service Override (DVSO)</w:t>
      </w:r>
      <w:r w:rsidR="000C5AB3">
        <w:t xml:space="preserve"> </w:t>
      </w:r>
      <w:r w:rsidRPr="00DB015E">
        <w:t xml:space="preserve">Process. See our </w:t>
      </w:r>
      <w:hyperlink r:id="rId18" w:history="1">
        <w:r w:rsidRPr="00DB015E">
          <w:rPr>
            <w:rStyle w:val="Hyperlink"/>
          </w:rPr>
          <w:t>Provider guide</w:t>
        </w:r>
      </w:hyperlink>
      <w:r w:rsidRPr="00DB015E">
        <w:t xml:space="preserve"> for information on DVSO.</w:t>
      </w:r>
    </w:p>
    <w:p w14:paraId="37810AEB" w14:textId="6CF26AAF" w:rsidR="007062F9" w:rsidRPr="004B1A37" w:rsidRDefault="007062F9" w:rsidP="007062F9">
      <w:r w:rsidRPr="004B1A37">
        <w:t>NOTE: where a USI cannot be verified, or the provider does not have DVS</w:t>
      </w:r>
      <w:r w:rsidR="002D4C77">
        <w:t>O</w:t>
      </w:r>
      <w:r w:rsidRPr="004B1A37">
        <w:t xml:space="preserve"> access to create a new USI, see </w:t>
      </w:r>
      <w:r w:rsidR="00AA6277">
        <w:t xml:space="preserve">the </w:t>
      </w:r>
      <w:r w:rsidRPr="004B1A37">
        <w:t xml:space="preserve">section below </w:t>
      </w:r>
      <w:r w:rsidRPr="009D7AB4">
        <w:rPr>
          <w:i/>
          <w:iCs/>
        </w:rPr>
        <w:t xml:space="preserve">‘When to send this form to </w:t>
      </w:r>
      <w:r>
        <w:rPr>
          <w:i/>
          <w:iCs/>
        </w:rPr>
        <w:t xml:space="preserve">the </w:t>
      </w:r>
      <w:r w:rsidRPr="009D7AB4">
        <w:rPr>
          <w:i/>
          <w:iCs/>
        </w:rPr>
        <w:t>OSIR’</w:t>
      </w:r>
      <w:r w:rsidRPr="004B1A37">
        <w:t>.</w:t>
      </w:r>
    </w:p>
    <w:p w14:paraId="6A206EAE" w14:textId="43286A91" w:rsidR="007062F9" w:rsidRPr="003115D3" w:rsidRDefault="007062F9" w:rsidP="00EF2D28">
      <w:pPr>
        <w:pStyle w:val="Heading3"/>
      </w:pPr>
      <w:r w:rsidRPr="003115D3">
        <w:t>Check the following is completed:</w:t>
      </w:r>
    </w:p>
    <w:p w14:paraId="7942EC0A" w14:textId="2AF3A2C1" w:rsidR="007062F9" w:rsidRPr="007062F9" w:rsidRDefault="001F3449" w:rsidP="007062F9">
      <w:pPr>
        <w:pStyle w:val="ListParagraph"/>
        <w:numPr>
          <w:ilvl w:val="0"/>
          <w:numId w:val="27"/>
        </w:numPr>
      </w:pPr>
      <w:r>
        <w:t>A</w:t>
      </w:r>
      <w:r w:rsidRPr="007062F9">
        <w:t xml:space="preserve">ll </w:t>
      </w:r>
      <w:r w:rsidR="007062F9" w:rsidRPr="007062F9">
        <w:t>mandatory questions marked with an asterisk (*) are answered</w:t>
      </w:r>
      <w:r>
        <w:t>.</w:t>
      </w:r>
    </w:p>
    <w:p w14:paraId="17662BE1" w14:textId="5FB77E3C" w:rsidR="007062F9" w:rsidRPr="007062F9" w:rsidRDefault="00293475" w:rsidP="007062F9">
      <w:pPr>
        <w:pStyle w:val="ListParagraph"/>
        <w:numPr>
          <w:ilvl w:val="0"/>
          <w:numId w:val="27"/>
        </w:numPr>
      </w:pPr>
      <w:r>
        <w:t>N</w:t>
      </w:r>
      <w:r w:rsidRPr="007062F9">
        <w:t xml:space="preserve">ominated </w:t>
      </w:r>
      <w:r w:rsidR="007062F9" w:rsidRPr="007062F9">
        <w:t>contact details to be recorded on the USI account</w:t>
      </w:r>
      <w:r>
        <w:t>.</w:t>
      </w:r>
    </w:p>
    <w:p w14:paraId="45AE0E1C" w14:textId="1D729F83" w:rsidR="007062F9" w:rsidRPr="007062F9" w:rsidRDefault="00293475" w:rsidP="007062F9">
      <w:pPr>
        <w:pStyle w:val="ListParagraph"/>
        <w:numPr>
          <w:ilvl w:val="0"/>
          <w:numId w:val="27"/>
        </w:numPr>
      </w:pPr>
      <w:r>
        <w:t>B</w:t>
      </w:r>
      <w:r w:rsidRPr="007062F9">
        <w:t xml:space="preserve">oth </w:t>
      </w:r>
      <w:r w:rsidR="007062F9" w:rsidRPr="007062F9">
        <w:t>the student and the witness have signed the form</w:t>
      </w:r>
      <w:r>
        <w:t>.</w:t>
      </w:r>
    </w:p>
    <w:p w14:paraId="41602AED" w14:textId="23B1001F" w:rsidR="007062F9" w:rsidRPr="007062F9" w:rsidRDefault="00293475" w:rsidP="007062F9">
      <w:pPr>
        <w:pStyle w:val="ListParagraph"/>
        <w:numPr>
          <w:ilvl w:val="0"/>
          <w:numId w:val="27"/>
        </w:numPr>
      </w:pPr>
      <w:r>
        <w:t>T</w:t>
      </w:r>
      <w:r w:rsidRPr="007062F9">
        <w:t xml:space="preserve">he </w:t>
      </w:r>
      <w:r w:rsidR="007062F9" w:rsidRPr="007062F9">
        <w:t>form has been signed and witnessed within 30 days of submission</w:t>
      </w:r>
      <w:r w:rsidR="001351F3">
        <w:t>.</w:t>
      </w:r>
    </w:p>
    <w:p w14:paraId="215BAF60" w14:textId="585E7CDA" w:rsidR="007062F9" w:rsidRPr="007062F9" w:rsidRDefault="001351F3" w:rsidP="007062F9">
      <w:pPr>
        <w:pStyle w:val="ListParagraph"/>
        <w:numPr>
          <w:ilvl w:val="0"/>
          <w:numId w:val="27"/>
        </w:numPr>
      </w:pPr>
      <w:r>
        <w:t>P</w:t>
      </w:r>
      <w:r w:rsidRPr="007062F9">
        <w:t xml:space="preserve">lease </w:t>
      </w:r>
      <w:r w:rsidR="007062F9" w:rsidRPr="007062F9">
        <w:t>use block letters in black or blue pen.</w:t>
      </w:r>
    </w:p>
    <w:p w14:paraId="6C9285C9" w14:textId="77777777" w:rsidR="007062F9" w:rsidRPr="003115D3" w:rsidRDefault="007062F9" w:rsidP="00EF2D28">
      <w:pPr>
        <w:pStyle w:val="Heading3"/>
      </w:pPr>
      <w:r w:rsidRPr="003115D3">
        <w:t>When to send this form to the OSIR:</w:t>
      </w:r>
    </w:p>
    <w:p w14:paraId="4C23650F" w14:textId="77777777" w:rsidR="007062F9" w:rsidRPr="004B1A37" w:rsidRDefault="007062F9" w:rsidP="007062F9">
      <w:r w:rsidRPr="004B1A37">
        <w:t xml:space="preserve">The Office of the Student Identifiers Registrar (OSIR) will only accept this form </w:t>
      </w:r>
      <w:r>
        <w:t xml:space="preserve">from the </w:t>
      </w:r>
      <w:r w:rsidRPr="00EF2D28">
        <w:t>education or training provider</w:t>
      </w:r>
      <w:r>
        <w:t xml:space="preserve"> </w:t>
      </w:r>
      <w:r w:rsidRPr="004B1A37">
        <w:t>where a student has an existing USI to:</w:t>
      </w:r>
    </w:p>
    <w:p w14:paraId="04E8BFCD" w14:textId="77777777" w:rsidR="007062F9" w:rsidRDefault="007062F9" w:rsidP="007062F9">
      <w:pPr>
        <w:pStyle w:val="ListParagraph"/>
        <w:numPr>
          <w:ilvl w:val="0"/>
          <w:numId w:val="24"/>
        </w:numPr>
      </w:pPr>
      <w:r>
        <w:t>verify a USI where multiple records match the student’s information</w:t>
      </w:r>
    </w:p>
    <w:p w14:paraId="7012DCA8" w14:textId="77777777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lastRenderedPageBreak/>
        <w:t xml:space="preserve">update the </w:t>
      </w:r>
      <w:r>
        <w:t>account holder’s</w:t>
      </w:r>
      <w:r w:rsidRPr="004B1A37">
        <w:t xml:space="preserve"> name (first name/last name/single name)</w:t>
      </w:r>
    </w:p>
    <w:p w14:paraId="1EA81A49" w14:textId="77777777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update the </w:t>
      </w:r>
      <w:r>
        <w:t>account holder’s</w:t>
      </w:r>
      <w:r w:rsidRPr="004B1A37">
        <w:t xml:space="preserve"> date of birth</w:t>
      </w:r>
    </w:p>
    <w:p w14:paraId="320522BC" w14:textId="0F99C97C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get a copy of the </w:t>
      </w:r>
      <w:r>
        <w:t>account holder’s</w:t>
      </w:r>
      <w:r w:rsidRPr="004B1A37">
        <w:t xml:space="preserve"> USI VET transcript</w:t>
      </w:r>
      <w:r>
        <w:t>.</w:t>
      </w:r>
    </w:p>
    <w:p w14:paraId="7C136680" w14:textId="3BE89DFF" w:rsidR="007062F9" w:rsidRPr="004B1A37" w:rsidRDefault="007062F9" w:rsidP="007062F9">
      <w:r>
        <w:t xml:space="preserve">The provider is to </w:t>
      </w:r>
      <w:r w:rsidRPr="004B1A37">
        <w:t xml:space="preserve">forward the completed form to </w:t>
      </w:r>
      <w:hyperlink r:id="rId19" w:history="1">
        <w:r w:rsidR="00F7486B" w:rsidRPr="00EA6788">
          <w:rPr>
            <w:rStyle w:val="Hyperlink"/>
            <w:rFonts w:cstheme="minorHAnsi"/>
          </w:rPr>
          <w:t>forms@usi.gov.au</w:t>
        </w:r>
      </w:hyperlink>
      <w:r w:rsidR="00561F4B">
        <w:t xml:space="preserve"> and:</w:t>
      </w:r>
    </w:p>
    <w:p w14:paraId="0F50240E" w14:textId="66022191" w:rsidR="007062F9" w:rsidRPr="004B1A37" w:rsidRDefault="007062F9" w:rsidP="007062F9">
      <w:pPr>
        <w:pStyle w:val="ListParagraph"/>
        <w:numPr>
          <w:ilvl w:val="0"/>
          <w:numId w:val="25"/>
        </w:numPr>
      </w:pPr>
      <w:r w:rsidRPr="004B1A37">
        <w:t xml:space="preserve">include the Registered Training Organisation (RTO) or VET Admissions Body (VAB) code </w:t>
      </w:r>
    </w:p>
    <w:p w14:paraId="1083E1C4" w14:textId="63B39737" w:rsidR="007062F9" w:rsidRPr="006C05C8" w:rsidRDefault="007062F9" w:rsidP="007062F9">
      <w:pPr>
        <w:pStyle w:val="ListParagraph"/>
        <w:numPr>
          <w:ilvl w:val="0"/>
          <w:numId w:val="25"/>
        </w:numPr>
      </w:pPr>
      <w:r w:rsidRPr="004B1A37">
        <w:t>reason why the form is being sent to the OSIR for processing</w:t>
      </w:r>
      <w:r w:rsidR="00841114">
        <w:t xml:space="preserve"> </w:t>
      </w:r>
      <w:r w:rsidR="00841114" w:rsidRPr="004B1A37">
        <w:t>in the body of the email</w:t>
      </w:r>
      <w:r w:rsidRPr="004B1A37">
        <w:t>.</w:t>
      </w:r>
    </w:p>
    <w:p w14:paraId="277F42E0" w14:textId="150AFCC9" w:rsidR="00AA6A1C" w:rsidRDefault="00AA6A1C" w:rsidP="00AB753C">
      <w:r w:rsidRPr="00AA6A1C">
        <w:t xml:space="preserve">The OSIR will use this form to conduct searches for an existing account, if an existing account is located the information will be used to conduct a </w:t>
      </w:r>
      <w:r w:rsidR="0050227B">
        <w:t>p</w:t>
      </w:r>
      <w:r w:rsidRPr="00AA6A1C">
        <w:t xml:space="preserve">roof </w:t>
      </w:r>
      <w:r w:rsidR="007A197B">
        <w:t>o</w:t>
      </w:r>
      <w:r w:rsidRPr="00AA6A1C">
        <w:t xml:space="preserve">f </w:t>
      </w:r>
      <w:r w:rsidR="0050227B">
        <w:t>i</w:t>
      </w:r>
      <w:r w:rsidRPr="00AA6A1C">
        <w:t xml:space="preserve">dentity, if </w:t>
      </w:r>
      <w:r w:rsidR="003D5AE7">
        <w:t>identity is not able to be verified</w:t>
      </w:r>
      <w:r w:rsidRPr="00AA6A1C">
        <w:t>, the form will be returned to the sender to gain more information.</w:t>
      </w:r>
    </w:p>
    <w:p w14:paraId="5EFBFAE3" w14:textId="24EF6E84" w:rsidR="00E322BB" w:rsidRDefault="00E322BB" w:rsidP="00E322BB">
      <w:r>
        <w:t xml:space="preserve">If an existing USI is located, the </w:t>
      </w:r>
      <w:r w:rsidRPr="0040404F">
        <w:t xml:space="preserve">OSIR will send a copy of the </w:t>
      </w:r>
      <w:r>
        <w:t xml:space="preserve">student’s </w:t>
      </w:r>
      <w:r w:rsidRPr="0040404F">
        <w:t xml:space="preserve">verified USI </w:t>
      </w:r>
      <w:r>
        <w:t>(</w:t>
      </w:r>
      <w:r w:rsidRPr="0040404F">
        <w:t>and</w:t>
      </w:r>
      <w:r>
        <w:t xml:space="preserve">, if requested, </w:t>
      </w:r>
      <w:r w:rsidRPr="0040404F">
        <w:t xml:space="preserve">USI VET </w:t>
      </w:r>
      <w:r>
        <w:t>t</w:t>
      </w:r>
      <w:r w:rsidRPr="0040404F">
        <w:t>ranscript</w:t>
      </w:r>
      <w:r>
        <w:t xml:space="preserve">) </w:t>
      </w:r>
      <w:r w:rsidRPr="0040404F">
        <w:t>to the education or training provider</w:t>
      </w:r>
      <w:r>
        <w:t xml:space="preserve">. Please add the provider’s email address on page </w:t>
      </w:r>
      <w:r w:rsidR="00C10CB8">
        <w:t>8</w:t>
      </w:r>
      <w:r>
        <w:t xml:space="preserve"> and </w:t>
      </w:r>
      <w:r w:rsidRPr="005C26F4">
        <w:t xml:space="preserve">allow </w:t>
      </w:r>
      <w:r w:rsidRPr="00EF2D28">
        <w:rPr>
          <w:b/>
          <w:bCs/>
        </w:rPr>
        <w:t>10 business days</w:t>
      </w:r>
      <w:r w:rsidRPr="005C26F4">
        <w:t xml:space="preserve"> for processing</w:t>
      </w:r>
      <w:r>
        <w:t>.</w:t>
      </w:r>
    </w:p>
    <w:p w14:paraId="003727BC" w14:textId="77777777" w:rsidR="00E322BB" w:rsidRDefault="00E322BB" w:rsidP="00AB753C"/>
    <w:p w14:paraId="7F06068B" w14:textId="20E46565" w:rsidR="00AA6A1C" w:rsidRPr="00AB753C" w:rsidRDefault="00AA6A1C" w:rsidP="00AB753C">
      <w:pPr>
        <w:rPr>
          <w:sz w:val="20"/>
        </w:rPr>
        <w:sectPr w:rsidR="00AA6A1C" w:rsidRPr="00AB753C" w:rsidSect="00BB79E1">
          <w:headerReference w:type="default" r:id="rId20"/>
          <w:footerReference w:type="default" r:id="rId21"/>
          <w:footerReference w:type="first" r:id="rId22"/>
          <w:pgSz w:w="11906" w:h="16838"/>
          <w:pgMar w:top="1985" w:right="849" w:bottom="1440" w:left="1276" w:header="426" w:footer="708" w:gutter="0"/>
          <w:cols w:space="708"/>
          <w:formProt w:val="0"/>
          <w:docGrid w:linePitch="360"/>
        </w:sectPr>
      </w:pPr>
    </w:p>
    <w:p w14:paraId="5166534C" w14:textId="29B8B916" w:rsidR="00FE54F0" w:rsidRDefault="00FE54F0" w:rsidP="00FE54F0">
      <w:pPr>
        <w:pStyle w:val="Heading2"/>
      </w:pPr>
      <w:r>
        <w:lastRenderedPageBreak/>
        <w:t>Student/USI account holder details</w:t>
      </w:r>
      <w:r w:rsidR="007E6EDE">
        <w:t xml:space="preserve"> and declaration</w:t>
      </w:r>
    </w:p>
    <w:p w14:paraId="6D2286C0" w14:textId="3C729A3B" w:rsidR="00FE54F0" w:rsidRPr="00143DD7" w:rsidRDefault="001A4322" w:rsidP="001A4322">
      <w:r w:rsidRPr="001A4322">
        <w:rPr>
          <w:b/>
          <w:bCs/>
        </w:rPr>
        <w:t>IMPORTANT:</w:t>
      </w:r>
      <w:r w:rsidRPr="001A4322">
        <w:t xml:space="preserve"> For this form to be accepted, all questions marked with an asterisk (</w:t>
      </w:r>
      <w:r w:rsidRPr="00F2110B">
        <w:rPr>
          <w:b/>
          <w:bCs/>
        </w:rPr>
        <w:t>*</w:t>
      </w:r>
      <w:r w:rsidRPr="001A4322">
        <w:t>) are mandatory.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1A4322" w:rsidRPr="00143DD7" w14:paraId="4D78A90D" w14:textId="77777777" w:rsidTr="00766B2E">
        <w:trPr>
          <w:trHeight w:hRule="exact" w:val="679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A79C8D" w14:textId="505143F8" w:rsidR="001A4322" w:rsidRPr="009544C1" w:rsidRDefault="001A4322" w:rsidP="00766B2E">
            <w:pPr>
              <w:pStyle w:val="USIFormNoList"/>
              <w:spacing w:before="0" w:line="240" w:lineRule="auto"/>
              <w:rPr>
                <w:rFonts w:ascii="Aptos" w:hAnsi="Aptos" w:cstheme="minorHAnsi"/>
                <w:szCs w:val="22"/>
              </w:rPr>
            </w:pPr>
            <w:r w:rsidRPr="009544C1">
              <w:rPr>
                <w:rFonts w:ascii="Aptos" w:hAnsi="Aptos" w:cstheme="minorHAnsi"/>
                <w:szCs w:val="22"/>
              </w:rPr>
              <w:t>Your Unique Student Identifier (USI number) if known</w:t>
            </w:r>
          </w:p>
        </w:tc>
        <w:sdt>
          <w:sdtPr>
            <w:rPr>
              <w:rStyle w:val="PlaceholderText"/>
            </w:rPr>
            <w:alias w:val="USI number"/>
            <w:tag w:val="USI number"/>
            <w:id w:val="1424840642"/>
            <w:placeholder>
              <w:docPart w:val="E2DD5BCF292F4176A2F415779E8515C3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211BC7C" w14:textId="3FB1E294" w:rsidR="001A4322" w:rsidRPr="00E30FFD" w:rsidRDefault="00DD15FA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56064" w:rsidRPr="00143DD7" w14:paraId="5435314D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1A13A7" w14:textId="23ECEF6A" w:rsidR="00FE54F0" w:rsidRPr="009544C1" w:rsidRDefault="00DB519A" w:rsidP="00766B2E">
            <w:pPr>
              <w:pStyle w:val="USIFormNoList"/>
              <w:rPr>
                <w:rFonts w:ascii="Aptos" w:hAnsi="Aptos"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Your </w:t>
            </w:r>
            <w:r w:rsidR="00CC76F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0CB53" w14:textId="3B03A582" w:rsidR="00FE54F0" w:rsidRPr="00E4288C" w:rsidRDefault="006F093D" w:rsidP="007B7729">
            <w:pPr>
              <w:pStyle w:val="Heading9"/>
              <w:rPr>
                <w:rStyle w:val="PlaceholderText"/>
                <w:vanish w:val="0"/>
              </w:rPr>
            </w:pPr>
            <w:r w:rsidRPr="00E4288C">
              <w:rPr>
                <w:rStyle w:val="PlaceholderText"/>
                <w:vanish w:val="0"/>
              </w:rPr>
              <w:t xml:space="preserve">List your </w:t>
            </w:r>
            <w:r w:rsidR="007475B8" w:rsidRPr="00E4288C">
              <w:rPr>
                <w:rStyle w:val="PlaceholderText"/>
                <w:vanish w:val="0"/>
              </w:rPr>
              <w:t>full name in the fields below.</w:t>
            </w:r>
          </w:p>
        </w:tc>
      </w:tr>
      <w:tr w:rsidR="00DB519A" w:rsidRPr="00143DD7" w14:paraId="757A529A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D91A3A" w14:textId="42B78B64" w:rsidR="00DB519A" w:rsidRPr="00BA3268" w:rsidRDefault="00DB519A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First</w:t>
            </w:r>
            <w:r w:rsidR="00494317">
              <w:rPr>
                <w:rFonts w:ascii="Aptos" w:hAnsi="Aptos"/>
                <w:szCs w:val="22"/>
              </w:rPr>
              <w:t>/</w:t>
            </w:r>
            <w:r w:rsidR="00CC76F2">
              <w:rPr>
                <w:rFonts w:ascii="Aptos" w:hAnsi="Aptos"/>
                <w:szCs w:val="22"/>
              </w:rPr>
              <w:t>g</w:t>
            </w:r>
            <w:r w:rsidR="00494317">
              <w:rPr>
                <w:rFonts w:ascii="Aptos" w:hAnsi="Aptos"/>
                <w:szCs w:val="22"/>
              </w:rPr>
              <w:t>iven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CC76F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First name"/>
            <w:tag w:val="First name"/>
            <w:id w:val="650796138"/>
            <w:placeholder>
              <w:docPart w:val="818F9FCE8DA0451BA4B5A24D2204A6D9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FCFE468" w14:textId="2DC05358" w:rsidR="00DB519A" w:rsidRPr="00E30FFD" w:rsidRDefault="00C45291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35BD2" w:rsidRPr="00143DD7" w14:paraId="164FC4CA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B14472" w14:textId="6D990845" w:rsidR="00FE54F0" w:rsidRPr="009544C1" w:rsidRDefault="00FE54F0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Middle </w:t>
            </w:r>
            <w:r w:rsidR="000C414A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ame(s)</w:t>
            </w:r>
          </w:p>
        </w:tc>
        <w:sdt>
          <w:sdtPr>
            <w:rPr>
              <w:rStyle w:val="PlaceholderText"/>
            </w:rPr>
            <w:alias w:val="Middle name(s)"/>
            <w:tag w:val="Middle name(s)"/>
            <w:id w:val="-1459484004"/>
            <w:placeholder>
              <w:docPart w:val="B9103CFB81284F559E14DDDCDF9704B9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83DCF8B" w14:textId="277BA428" w:rsidR="00FE54F0" w:rsidRPr="00E30FFD" w:rsidRDefault="00C45291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07167508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3D4331" w14:textId="2B7EE557" w:rsidR="00FE54F0" w:rsidRPr="009544C1" w:rsidRDefault="005F3555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>
              <w:rPr>
                <w:rFonts w:ascii="Aptos" w:hAnsi="Aptos"/>
                <w:szCs w:val="22"/>
              </w:rPr>
              <w:t>Family/</w:t>
            </w:r>
            <w:r w:rsidR="000C414A">
              <w:rPr>
                <w:rFonts w:ascii="Aptos" w:hAnsi="Aptos"/>
                <w:szCs w:val="22"/>
              </w:rPr>
              <w:t>l</w:t>
            </w:r>
            <w:r w:rsidR="00FE54F0" w:rsidRPr="009544C1">
              <w:rPr>
                <w:rFonts w:ascii="Aptos" w:hAnsi="Aptos"/>
                <w:szCs w:val="22"/>
              </w:rPr>
              <w:t xml:space="preserve">ast </w:t>
            </w:r>
            <w:r w:rsidR="000C414A">
              <w:rPr>
                <w:rFonts w:ascii="Aptos" w:hAnsi="Aptos"/>
                <w:szCs w:val="22"/>
              </w:rPr>
              <w:t>n</w:t>
            </w:r>
            <w:r w:rsidR="00FE54F0" w:rsidRPr="009544C1">
              <w:rPr>
                <w:rFonts w:ascii="Aptos" w:hAnsi="Aptos"/>
                <w:szCs w:val="22"/>
              </w:rPr>
              <w:t xml:space="preserve">ame </w:t>
            </w:r>
            <w:r w:rsidR="00FE54F0"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Last name"/>
            <w:tag w:val="Last name"/>
            <w:id w:val="-1460258227"/>
            <w:placeholder>
              <w:docPart w:val="2DFA68625AAE4845ADD4286090F91D0C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2475F0F" w14:textId="5FA17BE6" w:rsidR="00FE54F0" w:rsidRPr="00E30FFD" w:rsidRDefault="00C45291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4AB19BC1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C58548" w14:textId="1143275D" w:rsidR="00DB519A" w:rsidRPr="009544C1" w:rsidRDefault="00DB519A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szCs w:val="22"/>
              </w:rPr>
            </w:pPr>
            <w:r w:rsidRPr="00635BD2">
              <w:rPr>
                <w:rFonts w:ascii="Aptos" w:hAnsi="Aptos" w:cstheme="minorHAnsi"/>
                <w:b/>
                <w:bCs w:val="0"/>
                <w:noProof/>
                <w:szCs w:val="22"/>
              </w:rPr>
              <w:t>OR</w:t>
            </w:r>
            <w:r w:rsidRPr="009544C1">
              <w:rPr>
                <w:rFonts w:ascii="Aptos" w:hAnsi="Aptos" w:cstheme="minorHAnsi"/>
                <w:noProof/>
                <w:szCs w:val="22"/>
              </w:rPr>
              <w:t xml:space="preserve"> known by one name only</w:t>
            </w:r>
          </w:p>
        </w:tc>
        <w:sdt>
          <w:sdtPr>
            <w:rPr>
              <w:rStyle w:val="PlaceholderText"/>
            </w:rPr>
            <w:alias w:val="One name only"/>
            <w:tag w:val="One name only"/>
            <w:id w:val="-1982613813"/>
            <w:placeholder>
              <w:docPart w:val="72828696C8A44D719D98B94589203312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5B96FE96" w14:textId="17F8A5AE" w:rsidR="00DB519A" w:rsidRPr="00E30FFD" w:rsidRDefault="00C45291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2FF40B1C" w14:textId="77777777" w:rsidTr="00766B2E">
        <w:trPr>
          <w:trHeight w:hRule="exact" w:val="188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6FCA28" w14:textId="77777777" w:rsidR="00DB519A" w:rsidRPr="009544C1" w:rsidRDefault="00DB519A" w:rsidP="00766B2E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>Have you been known by any other names?</w:t>
            </w:r>
          </w:p>
          <w:p w14:paraId="03945854" w14:textId="3923A1B1" w:rsidR="00FE54F0" w:rsidRPr="00E30FFD" w:rsidRDefault="00DB519A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(e.g., name at birth, name before marriage, previous married name, Aboriginal or skin name, adoptive or</w:t>
            </w:r>
            <w:r w:rsidRPr="00E30FFD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foster name)</w:t>
            </w:r>
            <w:r w:rsidR="00926F72">
              <w:rPr>
                <w:rFonts w:asciiTheme="minorHAnsi" w:hAnsiTheme="minorHAnsi" w:cstheme="minorHAnsi"/>
                <w:bCs w:val="0"/>
                <w:sz w:val="20"/>
                <w:szCs w:val="20"/>
              </w:rPr>
              <w:t>.</w:t>
            </w:r>
          </w:p>
        </w:tc>
        <w:sdt>
          <w:sdtPr>
            <w:rPr>
              <w:rStyle w:val="PlaceholderText"/>
            </w:rPr>
            <w:alias w:val="Known by any other names"/>
            <w:id w:val="-799227663"/>
            <w:placeholder>
              <w:docPart w:val="62D91AD7201A4253955952D94DE5C605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6D0D3D42" w14:textId="1A135936" w:rsidR="00FE54F0" w:rsidRPr="00E30FFD" w:rsidRDefault="00BA3268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39FDC76D" w14:textId="77777777" w:rsidTr="00766B2E">
        <w:trPr>
          <w:trHeight w:hRule="exact" w:val="8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C5DBBA7" w14:textId="42F4C40B" w:rsidR="00E30FFD" w:rsidRDefault="00DB519A" w:rsidP="00766B2E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 xml:space="preserve">Your date of birth </w:t>
            </w:r>
            <w:r w:rsidRPr="00F2110B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  <w:p w14:paraId="659E6DC0" w14:textId="61F342FD" w:rsidR="00DB519A" w:rsidRPr="00E30FFD" w:rsidRDefault="00DB519A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-721058957"/>
            <w:placeholder>
              <w:docPart w:val="71B17F54F6C84190866E9A7B99A79D9F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9E53A64" w14:textId="64AF9E96" w:rsidR="00DB519A" w:rsidRPr="00E30FFD" w:rsidRDefault="00C45291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DB519A" w:rsidRPr="00143DD7" w14:paraId="3B237E1F" w14:textId="77777777" w:rsidTr="00766B2E">
        <w:trPr>
          <w:trHeight w:hRule="exact" w:val="1182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2A2E68" w14:textId="7551AF9D" w:rsidR="00DB519A" w:rsidRPr="009544C1" w:rsidRDefault="00DB519A" w:rsidP="00766B2E">
            <w:pPr>
              <w:pStyle w:val="USIFormNoList"/>
            </w:pPr>
            <w:r w:rsidRPr="009544C1">
              <w:t xml:space="preserve">Your </w:t>
            </w:r>
            <w:r w:rsidRPr="00F2110B">
              <w:t>gender</w:t>
            </w:r>
            <w:r w:rsidRPr="009544C1">
              <w:t xml:space="preserve"> </w:t>
            </w:r>
            <w:r w:rsidRPr="00F2110B">
              <w:rPr>
                <w:b/>
                <w:bCs w:val="0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95FA0E9" w14:textId="1D77E6BC" w:rsidR="00BA3268" w:rsidRDefault="00000000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b/>
                  <w:bCs w:val="0"/>
                  <w:sz w:val="24"/>
                  <w:szCs w:val="24"/>
                </w:rPr>
                <w:id w:val="1441566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6EDE">
                  <w:rPr>
                    <w:rFonts w:ascii="MS Gothic" w:eastAsia="MS Gothic" w:hAnsi="MS Gothic" w:cstheme="minorHAnsi" w:hint="eastAsia"/>
                    <w:b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BA326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Male</w:t>
            </w:r>
          </w:p>
          <w:p w14:paraId="024BE239" w14:textId="786AEAEC" w:rsidR="00BA3268" w:rsidRDefault="00000000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  <w:bCs w:val="0"/>
                  <w:sz w:val="24"/>
                  <w:szCs w:val="24"/>
                </w:rPr>
                <w:id w:val="-158800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6EDE">
                  <w:rPr>
                    <w:rFonts w:ascii="MS Gothic" w:eastAsia="MS Gothic" w:hAnsi="MS Gothic" w:cstheme="minorHAnsi" w:hint="eastAsia"/>
                    <w:b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Female</w:t>
            </w:r>
          </w:p>
          <w:p w14:paraId="664333B4" w14:textId="38D39A3D" w:rsidR="00DB519A" w:rsidRPr="0020101E" w:rsidRDefault="00000000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bCs w:val="0"/>
                  <w:sz w:val="24"/>
                  <w:szCs w:val="24"/>
                </w:rPr>
                <w:id w:val="-87831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6EDE">
                  <w:rPr>
                    <w:rFonts w:ascii="MS Gothic" w:eastAsia="MS Gothic" w:hAnsi="MS Gothic" w:cstheme="minorHAnsi" w:hint="eastAsia"/>
                    <w:b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X</w:t>
            </w:r>
            <w:r w:rsidR="00DB519A">
              <w:rPr>
                <w:rFonts w:asciiTheme="minorHAnsi" w:hAnsiTheme="minorHAnsi" w:cstheme="minorHAnsi"/>
              </w:rPr>
              <w:t xml:space="preserve"> </w:t>
            </w:r>
            <w:r w:rsidR="00DB519A" w:rsidRPr="00DE7035">
              <w:rPr>
                <w:rFonts w:asciiTheme="minorHAnsi" w:hAnsiTheme="minorHAnsi" w:cstheme="minorHAnsi"/>
              </w:rPr>
              <w:t>(indeterminate/intersex/unspecified)</w:t>
            </w:r>
          </w:p>
        </w:tc>
      </w:tr>
      <w:tr w:rsidR="00DB519A" w:rsidRPr="00143DD7" w14:paraId="0843A09D" w14:textId="77777777" w:rsidTr="00766B2E">
        <w:trPr>
          <w:trHeight w:hRule="exact" w:val="1026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922E1" w14:textId="68AC0A19" w:rsidR="00BA3268" w:rsidRDefault="00DB519A" w:rsidP="00766B2E">
            <w:pPr>
              <w:pStyle w:val="USIFormNoList"/>
            </w:pPr>
            <w:r w:rsidRPr="00F2110B">
              <w:t xml:space="preserve">Your place of birth </w:t>
            </w:r>
            <w:r w:rsidRPr="00BA3268">
              <w:rPr>
                <w:b/>
                <w:bCs w:val="0"/>
              </w:rPr>
              <w:t>*</w:t>
            </w:r>
          </w:p>
          <w:p w14:paraId="7C570C68" w14:textId="670CA2A9" w:rsidR="00DB519A" w:rsidRPr="00E30FFD" w:rsidRDefault="00DB519A" w:rsidP="00766B2E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E30FFD">
              <w:rPr>
                <w:sz w:val="20"/>
                <w:szCs w:val="20"/>
              </w:rPr>
              <w:t>(community or town/city)</w:t>
            </w:r>
          </w:p>
        </w:tc>
        <w:sdt>
          <w:sdtPr>
            <w:rPr>
              <w:rStyle w:val="PlaceholderText"/>
            </w:rPr>
            <w:alias w:val="Place of birth"/>
            <w:tag w:val="Place of birth"/>
            <w:id w:val="741761509"/>
            <w:placeholder>
              <w:docPart w:val="AE47FE7C3FDD495C9DF30BD700D20F30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283E060" w14:textId="42144F79" w:rsidR="00DB519A" w:rsidRPr="00E30FFD" w:rsidRDefault="00275D59" w:rsidP="00766B2E">
                <w:pPr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E30FFD" w:rsidRPr="00E30FFD">
                  <w:rPr>
                    <w:rStyle w:val="PlaceholderText"/>
                  </w:rPr>
                  <w:t>lace of birth</w:t>
                </w:r>
              </w:p>
            </w:tc>
          </w:sdtContent>
        </w:sdt>
      </w:tr>
      <w:tr w:rsidR="00E56064" w:rsidRPr="00143DD7" w14:paraId="1A593E72" w14:textId="77777777" w:rsidTr="00766B2E">
        <w:trPr>
          <w:trHeight w:hRule="exact" w:val="1824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3222800" w14:textId="5816453D" w:rsidR="008C2AEF" w:rsidRPr="00F2110B" w:rsidRDefault="008C2AEF" w:rsidP="00766B2E">
            <w:pPr>
              <w:pStyle w:val="USIFormNoList"/>
              <w:spacing w:before="0" w:line="240" w:lineRule="auto"/>
              <w:ind w:left="357" w:hanging="357"/>
            </w:pPr>
            <w:r>
              <w:lastRenderedPageBreak/>
              <w:t>Current contact details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6282CF2" w14:textId="5E403CCD" w:rsidR="00A8588C" w:rsidRPr="007D1B15" w:rsidRDefault="00A8588C" w:rsidP="00766B2E">
            <w:pPr>
              <w:rPr>
                <w:rFonts w:asciiTheme="minorHAnsi" w:hAnsiTheme="minorHAnsi"/>
              </w:rPr>
            </w:pPr>
            <w:r w:rsidRPr="007D1B15">
              <w:rPr>
                <w:rFonts w:asciiTheme="minorHAnsi" w:hAnsiTheme="minorHAnsi"/>
              </w:rPr>
              <w:t xml:space="preserve">We require at least </w:t>
            </w:r>
            <w:r w:rsidR="002C636A" w:rsidRPr="007D1B15">
              <w:rPr>
                <w:rFonts w:asciiTheme="minorHAnsi" w:hAnsiTheme="minorHAnsi"/>
              </w:rPr>
              <w:t>2</w:t>
            </w:r>
            <w:r w:rsidRPr="007D1B15">
              <w:rPr>
                <w:rFonts w:asciiTheme="minorHAnsi" w:hAnsiTheme="minorHAnsi"/>
              </w:rPr>
              <w:t xml:space="preserve"> current contact detail</w:t>
            </w:r>
            <w:r w:rsidR="00E676C2" w:rsidRPr="007D1B15">
              <w:rPr>
                <w:rFonts w:asciiTheme="minorHAnsi" w:hAnsiTheme="minorHAnsi"/>
              </w:rPr>
              <w:t>s</w:t>
            </w:r>
            <w:r w:rsidRPr="007D1B15">
              <w:rPr>
                <w:rFonts w:asciiTheme="minorHAnsi" w:hAnsiTheme="minorHAnsi"/>
              </w:rPr>
              <w:t xml:space="preserve"> to be recorded in a USI account (this information will be used to confirm your identity when accessing your USI account). </w:t>
            </w:r>
          </w:p>
          <w:p w14:paraId="10655421" w14:textId="7D4C58F0" w:rsidR="00BA3268" w:rsidRDefault="00A8588C" w:rsidP="00766B2E">
            <w:pPr>
              <w:rPr>
                <w:rFonts w:asciiTheme="minorHAnsi" w:hAnsiTheme="minorHAnsi" w:cstheme="minorHAnsi"/>
                <w:sz w:val="20"/>
              </w:rPr>
            </w:pPr>
            <w:r w:rsidRPr="007D1B15">
              <w:rPr>
                <w:rFonts w:asciiTheme="minorHAnsi" w:hAnsiTheme="minorHAnsi"/>
              </w:rPr>
              <w:t>When providing current contact details for your USI account, please do not use a shared email or mobile that does not belong to you.</w:t>
            </w:r>
          </w:p>
        </w:tc>
      </w:tr>
      <w:tr w:rsidR="00BA3268" w:rsidRPr="00143DD7" w14:paraId="32541621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DB5F21" w14:textId="42D4F98E" w:rsidR="00BA3268" w:rsidRPr="00F2110B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Mobile number"/>
            <w:tag w:val="Mobile number"/>
            <w:id w:val="2091731886"/>
            <w:placeholder>
              <w:docPart w:val="A20B0217032647088DB42D8C1EE9E09F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6DD495C" w14:textId="733CD8ED" w:rsidR="00BA3268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mobile number</w:t>
                </w:r>
              </w:p>
            </w:tc>
          </w:sdtContent>
        </w:sdt>
      </w:tr>
      <w:tr w:rsidR="008C2AEF" w:rsidRPr="00143DD7" w14:paraId="5D63083E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0FD8E9" w14:textId="35E4EB01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Email address"/>
            <w:tag w:val="email address"/>
            <w:id w:val="-526720104"/>
            <w:placeholder>
              <w:docPart w:val="E2347D081CCA4DE5A068831944DEAE72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A01428E" w14:textId="087B0A0A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email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3A728ECC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DDDE2E4" w14:textId="405899B5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AC35DF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Home phone number"/>
            <w:tag w:val="Home phone number"/>
            <w:id w:val="-1470740579"/>
            <w:placeholder>
              <w:docPart w:val="2FC7A519B0664BA88DF9052F1BFC6A28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456366B" w14:textId="6637DF36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home phone number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2BE78839" w14:textId="77777777" w:rsidTr="00766B2E">
        <w:trPr>
          <w:trHeight w:hRule="exact" w:val="1134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5574AA" w14:textId="4558940B" w:rsidR="008C2AEF" w:rsidRP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color w:val="FF0000"/>
              </w:rPr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Address"/>
            <w:tag w:val="address"/>
            <w:id w:val="405965868"/>
            <w:placeholder>
              <w:docPart w:val="AFDE59C559CD41F0B7368B2DB1B20569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4696F82" w14:textId="7E2ED896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BA3268" w:rsidRPr="00143DD7" w14:paraId="32B52FAD" w14:textId="77777777" w:rsidTr="00766B2E">
        <w:trPr>
          <w:trHeight w:hRule="exact" w:val="996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5B8BD7" w14:textId="381B1038" w:rsidR="00BA3268" w:rsidRPr="00A8588C" w:rsidRDefault="008C2AEF" w:rsidP="00766B2E">
            <w:pPr>
              <w:pStyle w:val="USIFormNoList"/>
              <w:spacing w:before="0" w:line="240" w:lineRule="auto"/>
              <w:ind w:left="357" w:hanging="357"/>
              <w:rPr>
                <w:szCs w:val="22"/>
              </w:rPr>
            </w:pPr>
            <w:r w:rsidRPr="008C2AEF">
              <w:rPr>
                <w:rFonts w:asciiTheme="minorHAnsi" w:hAnsiTheme="minorHAnsi" w:cstheme="minorHAnsi"/>
                <w:bCs w:val="0"/>
                <w:szCs w:val="22"/>
              </w:rPr>
              <w:t>Previous contact details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108B1A" w14:textId="61697790" w:rsidR="00BA3268" w:rsidRDefault="00A8588C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C2AEF">
              <w:rPr>
                <w:rFonts w:asciiTheme="minorHAnsi" w:hAnsiTheme="minorHAnsi" w:cstheme="minorHAnsi"/>
                <w:bCs w:val="0"/>
                <w:szCs w:val="22"/>
              </w:rPr>
              <w:t xml:space="preserve">Please also provide any </w:t>
            </w:r>
            <w:r w:rsidRPr="008C2AEF">
              <w:rPr>
                <w:rFonts w:asciiTheme="minorHAnsi" w:hAnsiTheme="minorHAnsi" w:cstheme="minorHAnsi"/>
                <w:szCs w:val="22"/>
              </w:rPr>
              <w:t>previous</w:t>
            </w:r>
            <w:r w:rsidRPr="008C2AEF">
              <w:rPr>
                <w:rFonts w:asciiTheme="minorHAnsi" w:hAnsiTheme="minorHAnsi" w:cstheme="minorHAnsi"/>
                <w:bCs w:val="0"/>
                <w:szCs w:val="22"/>
              </w:rPr>
              <w:t xml:space="preserve"> contact details (this is required to search for an existing USI</w:t>
            </w:r>
            <w:r w:rsidRPr="008C2AEF">
              <w:rPr>
                <w:rFonts w:asciiTheme="minorHAnsi" w:hAnsiTheme="minorHAnsi" w:cstheme="minorHAnsi"/>
                <w:b/>
                <w:bCs w:val="0"/>
                <w:szCs w:val="22"/>
              </w:rPr>
              <w:t xml:space="preserve"> </w:t>
            </w:r>
            <w:r w:rsidRPr="00C4777D">
              <w:rPr>
                <w:rFonts w:asciiTheme="minorHAnsi" w:hAnsiTheme="minorHAnsi" w:cstheme="minorHAnsi"/>
                <w:szCs w:val="22"/>
              </w:rPr>
              <w:t>account)</w:t>
            </w:r>
            <w:r w:rsidR="00E676C2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8C2AEF" w:rsidRPr="00143DD7" w14:paraId="2B2B9115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ABBA6F" w14:textId="75124778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mobile number"/>
            <w:tag w:val="previous mobile number"/>
            <w:id w:val="1756562334"/>
            <w:placeholder>
              <w:docPart w:val="B5B389D4C14A49DAB4B0530CA0903963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341BD79E" w14:textId="762B8233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mobile number</w:t>
                </w:r>
              </w:p>
            </w:tc>
          </w:sdtContent>
        </w:sdt>
      </w:tr>
      <w:tr w:rsidR="008C2AEF" w:rsidRPr="00143DD7" w14:paraId="4B2E4700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3D22F6" w14:textId="247D048F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email address"/>
            <w:tag w:val="previous email address"/>
            <w:id w:val="-1063943184"/>
            <w:placeholder>
              <w:docPart w:val="4F1D4EFB18C34653BBB169A4AB5207C8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25731661" w14:textId="01D8D336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75D59">
                  <w:rPr>
                    <w:rStyle w:val="PlaceholderText"/>
                    <w:rFonts w:eastAsia="DengXian" w:cs="Times New Roman"/>
                    <w:bCs w:val="0"/>
                    <w:szCs w:val="20"/>
                  </w:rPr>
                  <w:t>Click or tap here</w:t>
                </w:r>
                <w:r w:rsidRPr="00E35D21">
                  <w:rPr>
                    <w:rStyle w:val="PlaceholderText"/>
                  </w:rPr>
                  <w:t xml:space="preserve">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email address</w:t>
                </w:r>
              </w:p>
            </w:tc>
          </w:sdtContent>
        </w:sdt>
      </w:tr>
      <w:tr w:rsidR="008C2AEF" w:rsidRPr="00143DD7" w14:paraId="2749B7F5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48F59E" w14:textId="04B8F3DD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AC35DF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home phone number"/>
            <w:tag w:val="previous home phone number"/>
            <w:id w:val="-1786639852"/>
            <w:placeholder>
              <w:docPart w:val="66CE7A54CFA14A50B653135783F4E03D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3303791A" w14:textId="1E2EBB6C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home phone number</w:t>
                </w:r>
              </w:p>
            </w:tc>
          </w:sdtContent>
        </w:sdt>
      </w:tr>
      <w:tr w:rsidR="00906C46" w:rsidRPr="00143DD7" w14:paraId="7E2A179C" w14:textId="77777777" w:rsidTr="00766B2E">
        <w:trPr>
          <w:trHeight w:hRule="exact" w:val="2835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6A63A3" w14:textId="16DFF652" w:rsidR="008C2AEF" w:rsidRPr="00F2110B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address"/>
            <w:tag w:val="previous address"/>
            <w:id w:val="-1935896685"/>
            <w:placeholder>
              <w:docPart w:val="406AECC4BA804B44AC7F4D57D476FB8C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2B7D3A16" w14:textId="1EB6C31E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address</w:t>
                </w:r>
              </w:p>
            </w:tc>
          </w:sdtContent>
        </w:sdt>
      </w:tr>
      <w:tr w:rsidR="004864DF" w14:paraId="0B7E47E8" w14:textId="77777777" w:rsidTr="00766B2E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074FD87" w14:textId="64044BDA" w:rsidR="0027726A" w:rsidRPr="00194F3F" w:rsidRDefault="00DA5489" w:rsidP="00766B2E">
            <w:pPr>
              <w:pStyle w:val="USIFormNoList"/>
            </w:pPr>
            <w:r w:rsidRPr="00194F3F">
              <w:lastRenderedPageBreak/>
              <w:t>Witness p</w:t>
            </w:r>
            <w:r w:rsidR="0027726A" w:rsidRPr="00194F3F">
              <w:t>ermission</w:t>
            </w:r>
            <w:r w:rsidR="0027726A" w:rsidRPr="00194F3F">
              <w:rPr>
                <w:b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32EF51E" w14:textId="47916680" w:rsidR="0027726A" w:rsidRPr="00EF2D28" w:rsidRDefault="00766B2E" w:rsidP="00766B2E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Select </w:t>
            </w:r>
            <w:r w:rsidR="009C0BF9">
              <w:rPr>
                <w:rFonts w:ascii="Aptos" w:hAnsi="Aptos"/>
              </w:rPr>
              <w:t xml:space="preserve">from the options below </w:t>
            </w:r>
            <w:r>
              <w:rPr>
                <w:rFonts w:ascii="Aptos" w:hAnsi="Aptos"/>
              </w:rPr>
              <w:t>the permission you would like to provide to your witness.</w:t>
            </w:r>
          </w:p>
        </w:tc>
      </w:tr>
      <w:tr w:rsidR="000642E4" w14:paraId="3A68AB46" w14:textId="77777777" w:rsidTr="00766B2E">
        <w:trPr>
          <w:trHeight w:hRule="exact" w:val="1153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1ABDA1A" w14:textId="622A3DE0" w:rsidR="000642E4" w:rsidRPr="00194F3F" w:rsidRDefault="00E56064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 xml:space="preserve">Do you give authority for the </w:t>
            </w:r>
            <w:r w:rsidR="00723228" w:rsidRPr="00194F3F">
              <w:t>‘</w:t>
            </w:r>
            <w:r w:rsidRPr="00194F3F">
              <w:t>witness</w:t>
            </w:r>
            <w:r w:rsidR="00723228" w:rsidRPr="00194F3F">
              <w:t>’</w:t>
            </w:r>
            <w:r w:rsidRPr="00194F3F">
              <w:t xml:space="preserve"> to create or verify a USI on your behalf?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3CAB40E" w14:textId="2A0D6A31" w:rsidR="000642E4" w:rsidRPr="00EF2D28" w:rsidRDefault="00000000" w:rsidP="00766B2E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67098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E56064" w:rsidRPr="00EF2D28">
              <w:rPr>
                <w:rFonts w:ascii="Aptos" w:hAnsi="Aptos"/>
                <w:szCs w:val="22"/>
              </w:rPr>
              <w:t>Yes</w:t>
            </w:r>
          </w:p>
          <w:p w14:paraId="38DABBF0" w14:textId="65B01970" w:rsidR="00E56064" w:rsidRPr="00EF2D28" w:rsidRDefault="00000000" w:rsidP="00766B2E">
            <w:pPr>
              <w:spacing w:line="480" w:lineRule="auto"/>
              <w:rPr>
                <w:rFonts w:ascii="Aptos" w:hAnsi="Aptos"/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210544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E56064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E56064" w14:paraId="3F8B9613" w14:textId="77777777" w:rsidTr="00766B2E">
        <w:trPr>
          <w:trHeight w:hRule="exact" w:val="1143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D65944D" w14:textId="548644FF" w:rsidR="00E56064" w:rsidRPr="00194F3F" w:rsidRDefault="0064776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>If an existing USI is located, do you give permission for the ‘witness</w:t>
            </w:r>
            <w:r w:rsidR="00723228" w:rsidRPr="00194F3F">
              <w:t>’ to make changes to your account?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1E29DD" w14:textId="3D8B03B7" w:rsidR="00E56064" w:rsidRPr="00EF2D28" w:rsidRDefault="00000000" w:rsidP="00766B2E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177962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723228" w:rsidRPr="00EF2D28">
              <w:rPr>
                <w:rFonts w:ascii="Aptos" w:hAnsi="Aptos"/>
                <w:szCs w:val="22"/>
              </w:rPr>
              <w:t>Yes</w:t>
            </w:r>
          </w:p>
          <w:p w14:paraId="4CF71FCB" w14:textId="61EA084D" w:rsidR="00723228" w:rsidRPr="00EF2D28" w:rsidRDefault="00000000" w:rsidP="00766B2E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89115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723228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27726A" w14:paraId="2A431E23" w14:textId="77777777" w:rsidTr="00766B2E">
        <w:trPr>
          <w:trHeight w:hRule="exact" w:val="2025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80ED10" w14:textId="77777777" w:rsidR="0027726A" w:rsidRDefault="0027726A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6D224E">
              <w:t>Request to update your name or date of birth</w:t>
            </w:r>
          </w:p>
          <w:p w14:paraId="48425BBB" w14:textId="67A30925" w:rsidR="0027726A" w:rsidRPr="00721580" w:rsidRDefault="0027726A" w:rsidP="00766B2E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721580">
              <w:rPr>
                <w:sz w:val="20"/>
                <w:szCs w:val="20"/>
              </w:rPr>
              <w:t xml:space="preserve">At questions 2 and 4 above, please provide the name and date of birth </w:t>
            </w:r>
            <w:r w:rsidR="00721580" w:rsidRPr="00721580">
              <w:rPr>
                <w:sz w:val="20"/>
                <w:szCs w:val="20"/>
              </w:rPr>
              <w:t>currently</w:t>
            </w:r>
            <w:r w:rsidRPr="00721580">
              <w:rPr>
                <w:sz w:val="20"/>
                <w:szCs w:val="20"/>
              </w:rPr>
              <w:t xml:space="preserve"> recorded on the USI account; and write below the amended personal details you want updated on your USI account.</w:t>
            </w:r>
          </w:p>
        </w:tc>
        <w:sdt>
          <w:sdtPr>
            <w:rPr>
              <w:rFonts w:cstheme="minorHAnsi"/>
              <w:sz w:val="20"/>
            </w:rPr>
            <w:alias w:val="Updated personal details"/>
            <w:tag w:val="Updated personal details"/>
            <w:id w:val="1020817330"/>
            <w:placeholder>
              <w:docPart w:val="529A1C898F0340BFAA70FA8C8BCF8650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4C5FB36" w14:textId="20095B88" w:rsidR="0027726A" w:rsidRPr="0027726A" w:rsidRDefault="00275D59" w:rsidP="00766B2E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u</w:t>
                </w:r>
                <w:r w:rsidR="00A8588C">
                  <w:rPr>
                    <w:rStyle w:val="PlaceholderText"/>
                  </w:rPr>
                  <w:t>pdated personal details</w:t>
                </w:r>
              </w:p>
            </w:tc>
          </w:sdtContent>
        </w:sdt>
      </w:tr>
      <w:tr w:rsidR="00354E81" w14:paraId="09C1BF30" w14:textId="77777777" w:rsidTr="00766B2E">
        <w:trPr>
          <w:trHeight w:hRule="exact" w:val="145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7087A9F" w14:textId="77777777" w:rsidR="00823EE9" w:rsidRDefault="00354E81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USI VET transcript</w:t>
            </w:r>
          </w:p>
          <w:p w14:paraId="2A2D8AF5" w14:textId="02C9208D" w:rsidR="00354E81" w:rsidRPr="006D224E" w:rsidRDefault="00823EE9" w:rsidP="00766B2E">
            <w:pPr>
              <w:pStyle w:val="USIFormNoList"/>
              <w:numPr>
                <w:ilvl w:val="0"/>
                <w:numId w:val="0"/>
              </w:numPr>
              <w:ind w:left="360"/>
            </w:pPr>
            <w:r w:rsidRPr="00EF2D28">
              <w:rPr>
                <w:sz w:val="20"/>
                <w:szCs w:val="20"/>
              </w:rPr>
              <w:t>Witness to act on my behalf to o</w:t>
            </w:r>
            <w:r w:rsidR="00354E81" w:rsidRPr="00EF2D28">
              <w:rPr>
                <w:sz w:val="20"/>
                <w:szCs w:val="20"/>
              </w:rPr>
              <w:t>btain a copy</w:t>
            </w:r>
            <w:r w:rsidR="0007294F" w:rsidRPr="00EF2D28">
              <w:rPr>
                <w:sz w:val="20"/>
                <w:szCs w:val="20"/>
              </w:rPr>
              <w:t xml:space="preserve"> of my USI </w:t>
            </w:r>
            <w:r w:rsidR="00B12E25" w:rsidRPr="00EF2D28">
              <w:rPr>
                <w:sz w:val="20"/>
                <w:szCs w:val="20"/>
              </w:rPr>
              <w:t xml:space="preserve">authenticated </w:t>
            </w:r>
            <w:r w:rsidR="0007294F" w:rsidRPr="00EF2D28">
              <w:rPr>
                <w:sz w:val="20"/>
                <w:szCs w:val="20"/>
              </w:rPr>
              <w:t>VET transcript</w:t>
            </w:r>
            <w:r w:rsidR="00C92CF0">
              <w:rPr>
                <w:sz w:val="20"/>
                <w:szCs w:val="20"/>
              </w:rPr>
              <w:t xml:space="preserve"> (</w:t>
            </w:r>
            <w:r w:rsidR="009824B5">
              <w:rPr>
                <w:sz w:val="20"/>
                <w:szCs w:val="20"/>
              </w:rPr>
              <w:t xml:space="preserve">if </w:t>
            </w:r>
            <w:r w:rsidR="007C7CB4">
              <w:rPr>
                <w:sz w:val="20"/>
                <w:szCs w:val="20"/>
              </w:rPr>
              <w:t>e</w:t>
            </w:r>
            <w:r w:rsidR="009824B5">
              <w:rPr>
                <w:sz w:val="20"/>
                <w:szCs w:val="20"/>
              </w:rPr>
              <w:t>xist</w:t>
            </w:r>
            <w:r w:rsidR="007C7CB4">
              <w:rPr>
                <w:sz w:val="20"/>
                <w:szCs w:val="20"/>
              </w:rPr>
              <w:t>ing</w:t>
            </w:r>
            <w:r w:rsidR="009824B5">
              <w:rPr>
                <w:sz w:val="20"/>
                <w:szCs w:val="20"/>
              </w:rPr>
              <w:t>)</w:t>
            </w:r>
            <w:r w:rsidR="0007294F" w:rsidRPr="00EF2D28">
              <w:rPr>
                <w:sz w:val="20"/>
                <w:szCs w:val="20"/>
              </w:rPr>
              <w:t>.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821E7C" w14:textId="77777777" w:rsidR="00517A49" w:rsidRPr="007B7EFB" w:rsidRDefault="00000000" w:rsidP="00766B2E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63973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A49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517A49">
              <w:rPr>
                <w:rFonts w:ascii="Aptos" w:hAnsi="Aptos"/>
                <w:szCs w:val="22"/>
              </w:rPr>
              <w:t xml:space="preserve"> </w:t>
            </w:r>
            <w:r w:rsidR="00517A49" w:rsidRPr="007B7EFB">
              <w:rPr>
                <w:rFonts w:ascii="Aptos" w:hAnsi="Aptos"/>
                <w:szCs w:val="22"/>
              </w:rPr>
              <w:t>Yes</w:t>
            </w:r>
          </w:p>
          <w:p w14:paraId="3038AFEC" w14:textId="2ED84993" w:rsidR="00354E81" w:rsidRDefault="00000000" w:rsidP="00766B2E">
            <w:pPr>
              <w:rPr>
                <w:rFonts w:cstheme="minorHAnsi"/>
                <w:sz w:val="20"/>
              </w:rPr>
            </w:pPr>
            <w:sdt>
              <w:sdtPr>
                <w:rPr>
                  <w:rFonts w:ascii="Aptos" w:hAnsi="Aptos"/>
                  <w:szCs w:val="22"/>
                </w:rPr>
                <w:id w:val="112982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A49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517A49">
              <w:rPr>
                <w:rFonts w:ascii="Aptos" w:hAnsi="Aptos"/>
                <w:szCs w:val="22"/>
              </w:rPr>
              <w:t xml:space="preserve"> </w:t>
            </w:r>
            <w:r w:rsidR="00517A49" w:rsidRPr="007B7EFB">
              <w:rPr>
                <w:rFonts w:ascii="Aptos" w:hAnsi="Aptos"/>
                <w:szCs w:val="22"/>
              </w:rPr>
              <w:t>No</w:t>
            </w:r>
          </w:p>
        </w:tc>
      </w:tr>
      <w:tr w:rsidR="00721580" w14:paraId="07951409" w14:textId="77777777" w:rsidTr="00766B2E">
        <w:trPr>
          <w:trHeight w:hRule="exact" w:val="551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699581E" w14:textId="41D9E10B" w:rsidR="00721580" w:rsidRPr="00721580" w:rsidRDefault="00721580" w:rsidP="00766B2E">
            <w:pPr>
              <w:pStyle w:val="USIFormNoList"/>
              <w:rPr>
                <w:rFonts w:eastAsia="DengXian"/>
              </w:rPr>
            </w:pPr>
            <w:r w:rsidRPr="00721580">
              <w:rPr>
                <w:rFonts w:eastAsia="DengXian"/>
              </w:rPr>
              <w:lastRenderedPageBreak/>
              <w:t>Declaration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6AFF1" w14:textId="77777777" w:rsidR="00721580" w:rsidRPr="009F2210" w:rsidRDefault="00721580" w:rsidP="00766B2E">
            <w:pPr>
              <w:rPr>
                <w:rFonts w:asciiTheme="minorHAnsi" w:hAnsiTheme="minorHAnsi"/>
                <w:b/>
                <w:bCs/>
              </w:rPr>
            </w:pPr>
            <w:r w:rsidRPr="009F2210">
              <w:rPr>
                <w:rFonts w:asciiTheme="minorHAnsi" w:hAnsiTheme="minorHAnsi"/>
                <w:b/>
                <w:bCs/>
              </w:rPr>
              <w:t>I declare:</w:t>
            </w:r>
          </w:p>
          <w:p w14:paraId="5A08B5C6" w14:textId="77777777" w:rsidR="00721580" w:rsidRPr="00EF2D28" w:rsidRDefault="00721580" w:rsidP="00766B2E">
            <w:pPr>
              <w:pStyle w:val="ListParagraph"/>
              <w:numPr>
                <w:ilvl w:val="0"/>
                <w:numId w:val="34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926F72">
              <w:t>The information provided by me on this form is true and correct.</w:t>
            </w:r>
          </w:p>
          <w:p w14:paraId="1B324546" w14:textId="5C6E59CF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 xml:space="preserve">I have given authority for the ‘witness’ listed to act on my behalf for the purpose of this form (question </w:t>
            </w:r>
            <w:r w:rsidR="005F3629" w:rsidRPr="00180A03">
              <w:rPr>
                <w:rFonts w:asciiTheme="minorHAnsi" w:hAnsiTheme="minorHAnsi"/>
              </w:rPr>
              <w:t>9</w:t>
            </w:r>
            <w:r w:rsidRPr="00180A03">
              <w:rPr>
                <w:rFonts w:asciiTheme="minorHAnsi" w:hAnsiTheme="minorHAnsi"/>
              </w:rPr>
              <w:t>).</w:t>
            </w:r>
          </w:p>
          <w:p w14:paraId="729847D2" w14:textId="75B0333C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 xml:space="preserve">I agree for the </w:t>
            </w:r>
            <w:r w:rsidR="00304F03" w:rsidRPr="00180A03">
              <w:rPr>
                <w:rFonts w:asciiTheme="minorHAnsi" w:hAnsiTheme="minorHAnsi"/>
              </w:rPr>
              <w:t>current</w:t>
            </w:r>
            <w:r w:rsidRPr="00180A03">
              <w:rPr>
                <w:rFonts w:asciiTheme="minorHAnsi" w:hAnsiTheme="minorHAnsi"/>
              </w:rPr>
              <w:t xml:space="preserve"> contact details to be recorded on my USI account (question 7).</w:t>
            </w:r>
          </w:p>
          <w:p w14:paraId="570848BC" w14:textId="2E1BC6A4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 xml:space="preserve">I agree for my personal details to be updated (if applicable) on my USI account (question </w:t>
            </w:r>
            <w:r w:rsidR="00180A03" w:rsidRPr="00180A03">
              <w:rPr>
                <w:rFonts w:asciiTheme="minorHAnsi" w:hAnsiTheme="minorHAnsi"/>
              </w:rPr>
              <w:t>9</w:t>
            </w:r>
            <w:r w:rsidRPr="00180A03">
              <w:rPr>
                <w:rFonts w:asciiTheme="minorHAnsi" w:hAnsiTheme="minorHAnsi"/>
              </w:rPr>
              <w:t>).</w:t>
            </w:r>
          </w:p>
          <w:p w14:paraId="73DB4177" w14:textId="77777777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>I agree with the USI terms and conditions and have been issued a Privacy Notice by the education or training provider.</w:t>
            </w:r>
          </w:p>
          <w:p w14:paraId="3D6B6505" w14:textId="77DBCA05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>I have read and understand the USI Privacy Notice (page 1).</w:t>
            </w:r>
          </w:p>
          <w:p w14:paraId="176ACB88" w14:textId="77777777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>I understand giving false or misleading information is a serious offence.</w:t>
            </w:r>
          </w:p>
          <w:p w14:paraId="43D6194A" w14:textId="0B2697B2" w:rsidR="000653CF" w:rsidRPr="009F2210" w:rsidRDefault="000653CF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</w:pPr>
            <w:r w:rsidRPr="00926F72">
              <w:t>I understan</w:t>
            </w:r>
            <w:r w:rsidR="00354E81" w:rsidRPr="00926F72">
              <w:t>d</w:t>
            </w:r>
            <w:r w:rsidRPr="00926F72">
              <w:t xml:space="preserve"> this form is valid f</w:t>
            </w:r>
            <w:r w:rsidR="00B22438" w:rsidRPr="00926F72">
              <w:t xml:space="preserve">or 30 days from the </w:t>
            </w:r>
            <w:r w:rsidR="00354E81" w:rsidRPr="00926F72">
              <w:t>date signed.</w:t>
            </w:r>
          </w:p>
        </w:tc>
      </w:tr>
      <w:tr w:rsidR="00721580" w14:paraId="444D5CD5" w14:textId="77777777" w:rsidTr="00766B2E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3FFCD8" w14:textId="3BA33F37" w:rsidR="00721580" w:rsidRPr="00721580" w:rsidRDefault="00721580" w:rsidP="00766B2E">
            <w:pPr>
              <w:pStyle w:val="USIFormNoList"/>
              <w:rPr>
                <w:rFonts w:eastAsia="DengXian"/>
              </w:rPr>
            </w:pPr>
            <w:r w:rsidRPr="00721580">
              <w:t>Student/USI account holder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Full name"/>
            <w:tag w:val="Full name"/>
            <w:id w:val="158668287"/>
            <w:placeholder>
              <w:docPart w:val="69B5011CF8A9445D899A12D3EC7F910C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0D3B181" w14:textId="7EB84B18" w:rsidR="00721580" w:rsidRPr="00721580" w:rsidRDefault="0074671F" w:rsidP="00766B2E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21580" w14:paraId="20F54C53" w14:textId="77777777" w:rsidTr="00766B2E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26BEF1" w14:textId="0D10D563" w:rsidR="00721580" w:rsidRPr="0074671F" w:rsidRDefault="00721580" w:rsidP="00766B2E">
            <w:pPr>
              <w:pStyle w:val="USIFormNoList"/>
              <w:rPr>
                <w:rFonts w:eastAsia="DengXian"/>
              </w:rPr>
            </w:pPr>
            <w:r w:rsidRPr="0074671F">
              <w:t xml:space="preserve">Student/USI account holder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Signature"/>
            <w:tag w:val="Signature"/>
            <w:id w:val="-1236309366"/>
            <w:showingPlcHdr/>
            <w:picture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378161E" w14:textId="25DA8B63" w:rsidR="00721580" w:rsidRPr="00721580" w:rsidRDefault="00D5505D" w:rsidP="00766B2E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2A091A18" wp14:editId="1B2B6917">
                      <wp:extent cx="1266825" cy="180975"/>
                      <wp:effectExtent l="0" t="0" r="9525" b="9525"/>
                      <wp:docPr id="1" name="Picture 1" descr="Placeholder to insert signatur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Placeholder to insert signatur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21580" w14:paraId="0487301E" w14:textId="77777777" w:rsidTr="00766B2E">
        <w:trPr>
          <w:trHeight w:hRule="exact" w:val="82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AB3D4D" w14:textId="4F13FAD9" w:rsidR="00721580" w:rsidRPr="0074671F" w:rsidRDefault="00721580" w:rsidP="00766B2E">
            <w:pPr>
              <w:pStyle w:val="USIFormNoList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33811A5B" w14:textId="565B8252" w:rsidR="00721580" w:rsidRPr="0074671F" w:rsidRDefault="00721580" w:rsidP="00766B2E">
            <w:pPr>
              <w:pStyle w:val="USIFormNoList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410472607"/>
            <w:placeholder>
              <w:docPart w:val="957EA6ABCC1047F6AF6BF1CB3EADEF91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7ADCD292" w14:textId="46C926E7" w:rsidR="00721580" w:rsidRPr="00721580" w:rsidRDefault="0074671F" w:rsidP="00766B2E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799F92" w14:textId="3BEB5199" w:rsidR="009F2210" w:rsidRDefault="009F2210">
      <w:pPr>
        <w:spacing w:before="0"/>
        <w:rPr>
          <w:lang w:val="en-GB" w:eastAsia="zh-CN"/>
        </w:rPr>
      </w:pPr>
      <w:r>
        <w:rPr>
          <w:lang w:val="en-GB" w:eastAsia="zh-CN"/>
        </w:rPr>
        <w:br w:type="page"/>
      </w:r>
    </w:p>
    <w:p w14:paraId="4DA61ED7" w14:textId="082A687F" w:rsidR="009F2210" w:rsidRDefault="009F2210" w:rsidP="009F2210">
      <w:pPr>
        <w:pStyle w:val="Heading2"/>
      </w:pPr>
      <w:r w:rsidRPr="0020101E">
        <w:lastRenderedPageBreak/>
        <w:t xml:space="preserve">Witness </w:t>
      </w:r>
      <w:r w:rsidR="001F2696" w:rsidRPr="0020101E">
        <w:t>d</w:t>
      </w:r>
      <w:r w:rsidR="001F2696">
        <w:t xml:space="preserve">etails </w:t>
      </w:r>
      <w:r w:rsidR="00E56254">
        <w:t>and</w:t>
      </w:r>
      <w:r w:rsidR="001F2696">
        <w:t xml:space="preserve"> declaration</w:t>
      </w:r>
    </w:p>
    <w:p w14:paraId="3D959606" w14:textId="2E41518A" w:rsidR="00987345" w:rsidRPr="00987345" w:rsidRDefault="00987345" w:rsidP="00987345">
      <w:r w:rsidRPr="0020101E">
        <w:rPr>
          <w:b/>
          <w:bCs/>
        </w:rPr>
        <w:t>IMPORTANT:</w:t>
      </w:r>
      <w:r w:rsidRPr="0020101E">
        <w:t xml:space="preserve"> For this form to be accepted</w:t>
      </w:r>
      <w:r w:rsidRPr="001C416A">
        <w:t>,</w:t>
      </w:r>
      <w:r w:rsidRPr="0020101E">
        <w:t xml:space="preserve"> all questions marked with an asterisk (*) are mandatory.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9F2210" w:rsidRPr="00721580" w14:paraId="34FADA03" w14:textId="77777777" w:rsidTr="00691CBB">
        <w:trPr>
          <w:trHeight w:hRule="exact" w:val="680"/>
        </w:trPr>
        <w:tc>
          <w:tcPr>
            <w:tcW w:w="3964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9A7EA6" w14:textId="62569589" w:rsidR="009F2210" w:rsidRPr="001F2696" w:rsidRDefault="001F2696" w:rsidP="00691CBB">
            <w:pPr>
              <w:pStyle w:val="USIFormNoList"/>
              <w:numPr>
                <w:ilvl w:val="0"/>
                <w:numId w:val="32"/>
              </w:numPr>
              <w:rPr>
                <w:rFonts w:asciiTheme="minorHAnsi" w:eastAsia="DengXian" w:hAnsiTheme="minorHAnsi"/>
                <w:szCs w:val="22"/>
              </w:rPr>
            </w:pPr>
            <w:r w:rsidRPr="001F2696">
              <w:rPr>
                <w:rFonts w:asciiTheme="minorHAnsi" w:hAnsiTheme="minorHAnsi"/>
                <w:bCs w:val="0"/>
                <w:szCs w:val="22"/>
              </w:rPr>
              <w:t>Witness details</w:t>
            </w:r>
            <w:r w:rsidR="009F2210" w:rsidRPr="001F2696">
              <w:rPr>
                <w:rFonts w:asciiTheme="minorHAnsi" w:hAnsiTheme="minorHAnsi"/>
                <w:b/>
                <w:szCs w:val="22"/>
              </w:rPr>
              <w:t xml:space="preserve"> *</w:t>
            </w:r>
          </w:p>
        </w:tc>
        <w:tc>
          <w:tcPr>
            <w:tcW w:w="5812" w:type="dxa"/>
            <w:tcBorders>
              <w:lef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EF981F1" w14:textId="120BDB48" w:rsidR="009F2210" w:rsidRPr="00074815" w:rsidRDefault="00820AC0" w:rsidP="00691CBB">
            <w:pPr>
              <w:rPr>
                <w:rFonts w:asciiTheme="minorHAnsi" w:hAnsiTheme="minorHAnsi"/>
              </w:rPr>
            </w:pPr>
            <w:r w:rsidRPr="00074815">
              <w:rPr>
                <w:rFonts w:asciiTheme="minorHAnsi" w:hAnsiTheme="minorHAnsi"/>
              </w:rPr>
              <w:t xml:space="preserve">Complete </w:t>
            </w:r>
            <w:r w:rsidR="009E1B59" w:rsidRPr="00074815">
              <w:rPr>
                <w:rFonts w:asciiTheme="minorHAnsi" w:hAnsiTheme="minorHAnsi"/>
              </w:rPr>
              <w:t xml:space="preserve">the </w:t>
            </w:r>
            <w:r w:rsidRPr="00074815">
              <w:rPr>
                <w:rFonts w:asciiTheme="minorHAnsi" w:hAnsiTheme="minorHAnsi"/>
              </w:rPr>
              <w:t xml:space="preserve">fields below with </w:t>
            </w:r>
            <w:r w:rsidR="00691CBB" w:rsidRPr="00074815">
              <w:rPr>
                <w:rFonts w:asciiTheme="minorHAnsi" w:hAnsiTheme="minorHAnsi"/>
              </w:rPr>
              <w:t xml:space="preserve">the appropriate </w:t>
            </w:r>
            <w:r w:rsidR="00670F8A" w:rsidRPr="00074815">
              <w:rPr>
                <w:rFonts w:asciiTheme="minorHAnsi" w:hAnsiTheme="minorHAnsi"/>
              </w:rPr>
              <w:t>w</w:t>
            </w:r>
            <w:r w:rsidR="00691CBB" w:rsidRPr="00074815">
              <w:rPr>
                <w:rFonts w:asciiTheme="minorHAnsi" w:hAnsiTheme="minorHAnsi"/>
              </w:rPr>
              <w:t>itness contact details</w:t>
            </w:r>
            <w:r w:rsidR="009C0BF9" w:rsidRPr="00074815">
              <w:rPr>
                <w:rFonts w:asciiTheme="minorHAnsi" w:hAnsiTheme="minorHAnsi"/>
              </w:rPr>
              <w:t>.</w:t>
            </w:r>
          </w:p>
        </w:tc>
      </w:tr>
      <w:tr w:rsidR="001F2696" w:rsidRPr="00721580" w14:paraId="7C851661" w14:textId="77777777" w:rsidTr="00691CBB">
        <w:trPr>
          <w:trHeight w:hRule="exact" w:val="4082"/>
        </w:trPr>
        <w:tc>
          <w:tcPr>
            <w:tcW w:w="3964" w:type="dxa"/>
            <w:shd w:val="clear" w:color="auto" w:fill="F2F2F2" w:themeFill="background1" w:themeFillShade="F2"/>
          </w:tcPr>
          <w:p w14:paraId="5DA15BB7" w14:textId="0974E765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Witness type (refer to page 1)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</w:tcPr>
          <w:p w14:paraId="23E02012" w14:textId="6845BDE6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18896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8C8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Aboriginal or Torres Strait Islander community support person</w:t>
            </w:r>
          </w:p>
          <w:p w14:paraId="683B15D3" w14:textId="7A6AE733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-102802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Aboriginal or Torres Strait Islander community Elder</w:t>
            </w:r>
          </w:p>
          <w:p w14:paraId="3DC11DD6" w14:textId="1EC08427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-46289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 xml:space="preserve">Chairperson, Secretary or CEO of an incorporated Aboriginal or Torres Strait Islander corporation </w:t>
            </w:r>
          </w:p>
          <w:p w14:paraId="34A280F2" w14:textId="208F347B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179632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School principal</w:t>
            </w:r>
          </w:p>
          <w:p w14:paraId="59399476" w14:textId="5FB7B152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163953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School administrator/counsellor</w:t>
            </w:r>
          </w:p>
          <w:p w14:paraId="110156D3" w14:textId="56752180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124492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Treating health professional or manager in Aboriginal or Torres Strait Islander medical services</w:t>
            </w:r>
          </w:p>
          <w:p w14:paraId="7B6C9BF7" w14:textId="0CF9F229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-85318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Community development provider</w:t>
            </w:r>
          </w:p>
          <w:p w14:paraId="10A83F3B" w14:textId="39074458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-678032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Workforce Australia provider</w:t>
            </w:r>
          </w:p>
          <w:p w14:paraId="124858D8" w14:textId="73B20929" w:rsidR="001F2696" w:rsidRPr="006D5372" w:rsidRDefault="00000000" w:rsidP="00691CBB">
            <w:pPr>
              <w:ind w:left="315" w:hanging="315"/>
            </w:pPr>
            <w:sdt>
              <w:sdtPr>
                <w:rPr>
                  <w:rFonts w:ascii="MS Gothic" w:eastAsia="MS Gothic" w:hAnsi="MS Gothic"/>
                  <w:sz w:val="24"/>
                </w:rPr>
                <w:id w:val="-84447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Ranger Coordinator</w:t>
            </w:r>
          </w:p>
        </w:tc>
      </w:tr>
      <w:tr w:rsidR="001F2696" w:rsidRPr="00721580" w14:paraId="7B08C7B5" w14:textId="77777777" w:rsidTr="00691CB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22827A3" w14:textId="6734CA18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full name </w:t>
            </w:r>
            <w:r w:rsidRPr="001F2696">
              <w:rPr>
                <w:rFonts w:asciiTheme="minorHAnsi" w:hAnsi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full name"/>
            <w:tag w:val="Witness full name"/>
            <w:id w:val="-1108268777"/>
            <w:placeholder>
              <w:docPart w:val="D8A8B75BCE7D4FC1BF65AA833026FA22"/>
            </w:placeholder>
            <w:showingPlcHdr/>
          </w:sdtPr>
          <w:sdtContent>
            <w:tc>
              <w:tcPr>
                <w:tcW w:w="5812" w:type="dxa"/>
              </w:tcPr>
              <w:p w14:paraId="29855489" w14:textId="5372F449" w:rsidR="001F2696" w:rsidRPr="00721580" w:rsidRDefault="004A5271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1F2696" w:rsidRPr="00721580" w14:paraId="0010420F" w14:textId="77777777" w:rsidTr="00691CB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1A42D68" w14:textId="72794876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contact details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contact details"/>
            <w:tag w:val="Witness contact details"/>
            <w:id w:val="362018558"/>
            <w:placeholder>
              <w:docPart w:val="8DF97B82BAAC47ABB14067ABA2582204"/>
            </w:placeholder>
            <w:showingPlcHdr/>
          </w:sdtPr>
          <w:sdtContent>
            <w:tc>
              <w:tcPr>
                <w:tcW w:w="5812" w:type="dxa"/>
              </w:tcPr>
              <w:p w14:paraId="526ECF37" w14:textId="2E7B0610" w:rsidR="001F2696" w:rsidRPr="00721580" w:rsidRDefault="004A5271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Witness contact details</w:t>
                </w:r>
              </w:p>
            </w:tc>
          </w:sdtContent>
        </w:sdt>
      </w:tr>
      <w:tr w:rsidR="001F2696" w:rsidRPr="00721580" w14:paraId="516ACE0C" w14:textId="77777777" w:rsidTr="00691CB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7907520" w14:textId="413872EA" w:rsidR="00C23D3E" w:rsidRPr="00752153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name</w:t>
            </w:r>
          </w:p>
        </w:tc>
        <w:sdt>
          <w:sdtPr>
            <w:rPr>
              <w:b/>
              <w:bCs/>
            </w:rPr>
            <w:alias w:val="Organisation name"/>
            <w:tag w:val="Organisation name"/>
            <w:id w:val="822465913"/>
            <w:placeholder>
              <w:docPart w:val="E2DD6B5253AF41EFBF735BE82F6EFD5B"/>
            </w:placeholder>
            <w:showingPlcHdr/>
          </w:sdtPr>
          <w:sdtContent>
            <w:tc>
              <w:tcPr>
                <w:tcW w:w="5812" w:type="dxa"/>
              </w:tcPr>
              <w:p w14:paraId="2BEA2A70" w14:textId="266A00A3" w:rsidR="001F2696" w:rsidRPr="00721580" w:rsidRDefault="00275D59" w:rsidP="00691CBB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>Enter o</w:t>
                </w:r>
                <w:r w:rsidR="004A5271">
                  <w:rPr>
                    <w:rStyle w:val="PlaceholderText"/>
                  </w:rPr>
                  <w:t>rganisation name</w:t>
                </w:r>
              </w:p>
            </w:tc>
          </w:sdtContent>
        </w:sdt>
      </w:tr>
      <w:tr w:rsidR="001F2696" w:rsidRPr="00721580" w14:paraId="11DD0C3C" w14:textId="77777777" w:rsidTr="00691CB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0F14AFD" w14:textId="0B6B79AA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ABN</w:t>
            </w:r>
          </w:p>
        </w:tc>
        <w:sdt>
          <w:sdtPr>
            <w:rPr>
              <w:b/>
              <w:bCs/>
            </w:rPr>
            <w:alias w:val="Organisation ABN"/>
            <w:tag w:val="Organisation ABN"/>
            <w:id w:val="517356910"/>
            <w:placeholder>
              <w:docPart w:val="7F6B5ACF609C491AAAF38ED18FBB5B94"/>
            </w:placeholder>
          </w:sdtPr>
          <w:sdtContent>
            <w:tc>
              <w:tcPr>
                <w:tcW w:w="5812" w:type="dxa"/>
              </w:tcPr>
              <w:p w14:paraId="73D6C8AA" w14:textId="35272F0C" w:rsidR="001F2696" w:rsidRPr="00721580" w:rsidRDefault="00275D59" w:rsidP="00691CBB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 xml:space="preserve">Enter </w:t>
                </w:r>
                <w:r w:rsidR="00817D9E">
                  <w:rPr>
                    <w:rStyle w:val="PlaceholderText"/>
                  </w:rPr>
                  <w:t>o</w:t>
                </w:r>
                <w:r w:rsidR="004A5271">
                  <w:rPr>
                    <w:rStyle w:val="PlaceholderText"/>
                  </w:rPr>
                  <w:t>rganisation ABN</w:t>
                </w:r>
              </w:p>
            </w:tc>
          </w:sdtContent>
        </w:sdt>
      </w:tr>
      <w:tr w:rsidR="001F2696" w:rsidRPr="00721580" w14:paraId="74341DB9" w14:textId="77777777" w:rsidTr="00691CBB">
        <w:trPr>
          <w:trHeight w:hRule="exact" w:val="100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CF4E86C" w14:textId="787E7A84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name </w:t>
            </w:r>
            <w:r w:rsidR="00E56254">
              <w:rPr>
                <w:rFonts w:asciiTheme="minorHAnsi" w:hAnsiTheme="minorHAnsi" w:cstheme="minorHAnsi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szCs w:val="22"/>
              </w:rPr>
              <w:t xml:space="preserve"> code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(where student is enrolling)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Provider name and code"/>
            <w:tag w:val="Provider name and code"/>
            <w:id w:val="-957866938"/>
            <w:placeholder>
              <w:docPart w:val="CBED85115524497299623FF44408D804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A853AF8" w14:textId="67AD3334" w:rsidR="001F2696" w:rsidRPr="00721580" w:rsidRDefault="00275D59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name and code</w:t>
                </w:r>
              </w:p>
            </w:tc>
          </w:sdtContent>
        </w:sdt>
      </w:tr>
      <w:tr w:rsidR="001F2696" w:rsidRPr="00721580" w14:paraId="15006D8A" w14:textId="77777777" w:rsidTr="00691CBB">
        <w:trPr>
          <w:trHeight w:hRule="exact" w:val="102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866298A" w14:textId="3129C158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email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(verified USI </w:t>
            </w:r>
            <w:r w:rsidR="00E56254">
              <w:rPr>
                <w:rFonts w:asciiTheme="minorHAnsi" w:hAnsiTheme="minorHAnsi" w:cstheme="minorHAnsi"/>
                <w:bCs w:val="0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 transcript will be sent here)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vAlign w:val="center"/>
          </w:tcPr>
          <w:sdt>
            <w:sdtPr>
              <w:rPr>
                <w:b/>
                <w:bCs/>
              </w:rPr>
              <w:alias w:val="Provider email"/>
              <w:tag w:val="Provider email"/>
              <w:id w:val="181790096"/>
              <w:placeholder>
                <w:docPart w:val="151C05D3DA96421183E4419C9D3629E2"/>
              </w:placeholder>
              <w:showingPlcHdr/>
            </w:sdtPr>
            <w:sdtContent>
              <w:p w14:paraId="22543EF8" w14:textId="70FE526E" w:rsidR="00917EA0" w:rsidRPr="00721580" w:rsidRDefault="00275D59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email</w:t>
                </w:r>
              </w:p>
            </w:sdtContent>
          </w:sdt>
        </w:tc>
      </w:tr>
      <w:tr w:rsidR="00B24BB6" w:rsidRPr="00721580" w14:paraId="1ED71A6E" w14:textId="77777777" w:rsidTr="00691CBB">
        <w:trPr>
          <w:trHeight w:hRule="exact" w:val="2103"/>
        </w:trPr>
        <w:tc>
          <w:tcPr>
            <w:tcW w:w="3964" w:type="dxa"/>
            <w:shd w:val="clear" w:color="auto" w:fill="F2F2F2" w:themeFill="background1" w:themeFillShade="F2"/>
          </w:tcPr>
          <w:p w14:paraId="0CF51A0C" w14:textId="7419CCCB" w:rsidR="00B24BB6" w:rsidRPr="00EF2D28" w:rsidRDefault="000503B3" w:rsidP="00691CBB">
            <w:pPr>
              <w:pStyle w:val="USIFormNoList"/>
              <w:numPr>
                <w:ilvl w:val="0"/>
                <w:numId w:val="32"/>
              </w:numPr>
              <w:spacing w:after="40"/>
              <w:ind w:left="357" w:hanging="357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lastRenderedPageBreak/>
              <w:t>C</w:t>
            </w:r>
            <w:r w:rsidR="00D618D9">
              <w:rPr>
                <w:rFonts w:asciiTheme="minorHAnsi" w:hAnsiTheme="minorHAnsi" w:cstheme="minorHAnsi"/>
                <w:szCs w:val="22"/>
              </w:rPr>
              <w:t>heck</w:t>
            </w:r>
            <w:r w:rsidR="00C54D63">
              <w:rPr>
                <w:rFonts w:asciiTheme="minorHAnsi" w:hAnsiTheme="minorHAnsi" w:cstheme="minorHAnsi"/>
                <w:szCs w:val="22"/>
              </w:rPr>
              <w:t xml:space="preserve">s to be completed by 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education or training provider, </w:t>
            </w:r>
            <w:r w:rsidR="00FB4CA7" w:rsidRPr="00EF2D28">
              <w:rPr>
                <w:rFonts w:asciiTheme="minorHAnsi" w:hAnsiTheme="minorHAnsi" w:cstheme="minorHAnsi"/>
                <w:b/>
                <w:bCs w:val="0"/>
                <w:szCs w:val="22"/>
              </w:rPr>
              <w:t>before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 sending </w:t>
            </w:r>
            <w:r w:rsidR="00646FB9">
              <w:rPr>
                <w:rFonts w:asciiTheme="minorHAnsi" w:hAnsiTheme="minorHAnsi" w:cstheme="minorHAnsi"/>
                <w:szCs w:val="22"/>
              </w:rPr>
              <w:t xml:space="preserve">completed </w:t>
            </w:r>
            <w:r w:rsidR="00FB4CA7">
              <w:rPr>
                <w:rFonts w:asciiTheme="minorHAnsi" w:hAnsiTheme="minorHAnsi" w:cstheme="minorHAnsi"/>
                <w:szCs w:val="22"/>
              </w:rPr>
              <w:t>form to OSIR.</w:t>
            </w:r>
          </w:p>
        </w:tc>
        <w:tc>
          <w:tcPr>
            <w:tcW w:w="5812" w:type="dxa"/>
            <w:vAlign w:val="center"/>
          </w:tcPr>
          <w:p w14:paraId="10A9AF77" w14:textId="4F39CDD9" w:rsidR="00FB4CA7" w:rsidRPr="007B7EFB" w:rsidRDefault="00000000" w:rsidP="00691CBB">
            <w:pPr>
              <w:spacing w:after="240"/>
              <w:ind w:left="318" w:hanging="318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41809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4CA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FB4CA7">
              <w:rPr>
                <w:rFonts w:ascii="Aptos" w:hAnsi="Aptos"/>
                <w:szCs w:val="22"/>
              </w:rPr>
              <w:t xml:space="preserve"> USI has been</w:t>
            </w:r>
            <w:r w:rsidR="005E136B">
              <w:rPr>
                <w:rFonts w:ascii="Aptos" w:hAnsi="Aptos"/>
                <w:szCs w:val="22"/>
              </w:rPr>
              <w:t xml:space="preserve"> attempted to be</w:t>
            </w:r>
            <w:r w:rsidR="00FB4CA7">
              <w:rPr>
                <w:rFonts w:ascii="Aptos" w:hAnsi="Aptos"/>
                <w:szCs w:val="22"/>
              </w:rPr>
              <w:t xml:space="preserve"> </w:t>
            </w:r>
            <w:r w:rsidR="00B65FDE">
              <w:rPr>
                <w:rFonts w:ascii="Aptos" w:hAnsi="Aptos"/>
                <w:szCs w:val="22"/>
              </w:rPr>
              <w:t>verified or created</w:t>
            </w:r>
            <w:r w:rsidR="003C73D3">
              <w:rPr>
                <w:rFonts w:ascii="Aptos" w:hAnsi="Aptos"/>
                <w:szCs w:val="22"/>
              </w:rPr>
              <w:t xml:space="preserve"> by provider.</w:t>
            </w:r>
          </w:p>
          <w:p w14:paraId="55DF479A" w14:textId="7FE427F5" w:rsidR="00B24BB6" w:rsidRDefault="00000000" w:rsidP="00691CBB">
            <w:pPr>
              <w:spacing w:after="240"/>
              <w:ind w:left="316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1369380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4CA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FB4CA7">
              <w:rPr>
                <w:rFonts w:ascii="Aptos" w:hAnsi="Aptos"/>
                <w:szCs w:val="22"/>
              </w:rPr>
              <w:t xml:space="preserve"> </w:t>
            </w:r>
            <w:r w:rsidR="00CC3DE7">
              <w:rPr>
                <w:rFonts w:ascii="Aptos" w:hAnsi="Aptos"/>
                <w:szCs w:val="22"/>
              </w:rPr>
              <w:t>T</w:t>
            </w:r>
            <w:r w:rsidR="00D913F9">
              <w:rPr>
                <w:rFonts w:ascii="Aptos" w:hAnsi="Aptos"/>
                <w:szCs w:val="22"/>
              </w:rPr>
              <w:t xml:space="preserve">here </w:t>
            </w:r>
            <w:r w:rsidR="00CC3DE7">
              <w:rPr>
                <w:rFonts w:ascii="Aptos" w:hAnsi="Aptos"/>
                <w:szCs w:val="22"/>
              </w:rPr>
              <w:t xml:space="preserve">are </w:t>
            </w:r>
            <w:r w:rsidR="008D74AD">
              <w:rPr>
                <w:rFonts w:ascii="Aptos" w:hAnsi="Aptos"/>
                <w:szCs w:val="22"/>
              </w:rPr>
              <w:t xml:space="preserve">updates required to </w:t>
            </w:r>
            <w:r w:rsidR="00FE6BF3">
              <w:rPr>
                <w:rFonts w:ascii="Aptos" w:hAnsi="Aptos"/>
                <w:szCs w:val="22"/>
              </w:rPr>
              <w:t>the USI account name or date of birth.</w:t>
            </w:r>
          </w:p>
          <w:p w14:paraId="31F4FE93" w14:textId="2CBE5FCC" w:rsidR="00D913F9" w:rsidRPr="00EF2D28" w:rsidRDefault="00000000" w:rsidP="00691CBB">
            <w:pPr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173127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13F9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D913F9">
              <w:rPr>
                <w:rFonts w:ascii="Aptos" w:hAnsi="Aptos"/>
                <w:szCs w:val="22"/>
              </w:rPr>
              <w:t xml:space="preserve"> </w:t>
            </w:r>
            <w:r w:rsidR="00B8482E">
              <w:rPr>
                <w:rFonts w:ascii="Aptos" w:hAnsi="Aptos"/>
                <w:szCs w:val="22"/>
              </w:rPr>
              <w:t xml:space="preserve">A </w:t>
            </w:r>
            <w:r w:rsidR="00FB7607">
              <w:rPr>
                <w:rFonts w:ascii="Aptos" w:hAnsi="Aptos"/>
                <w:szCs w:val="22"/>
              </w:rPr>
              <w:t xml:space="preserve">copy of current </w:t>
            </w:r>
            <w:r w:rsidR="00D913F9">
              <w:rPr>
                <w:rFonts w:ascii="Aptos" w:hAnsi="Aptos"/>
                <w:szCs w:val="22"/>
              </w:rPr>
              <w:t xml:space="preserve">USI </w:t>
            </w:r>
            <w:r w:rsidR="00B8482E">
              <w:rPr>
                <w:rFonts w:ascii="Aptos" w:hAnsi="Aptos"/>
                <w:szCs w:val="22"/>
              </w:rPr>
              <w:t>VET transcript</w:t>
            </w:r>
            <w:r w:rsidR="00274998">
              <w:rPr>
                <w:rFonts w:ascii="Aptos" w:hAnsi="Aptos"/>
                <w:szCs w:val="22"/>
              </w:rPr>
              <w:t xml:space="preserve"> </w:t>
            </w:r>
            <w:r w:rsidR="00C94FFC">
              <w:rPr>
                <w:rFonts w:ascii="Aptos" w:hAnsi="Aptos"/>
                <w:szCs w:val="22"/>
              </w:rPr>
              <w:t>is required.</w:t>
            </w:r>
          </w:p>
        </w:tc>
      </w:tr>
      <w:tr w:rsidR="009F2210" w:rsidRPr="00721580" w14:paraId="0AC900C4" w14:textId="77777777" w:rsidTr="00691CBB">
        <w:trPr>
          <w:trHeight w:hRule="exact" w:val="5789"/>
        </w:trPr>
        <w:tc>
          <w:tcPr>
            <w:tcW w:w="3964" w:type="dxa"/>
            <w:shd w:val="clear" w:color="auto" w:fill="F2F2F2" w:themeFill="background1" w:themeFillShade="F2"/>
          </w:tcPr>
          <w:p w14:paraId="168A684E" w14:textId="09BD6435" w:rsidR="009F2210" w:rsidRPr="001F2696" w:rsidRDefault="001F2696" w:rsidP="00691CBB">
            <w:pPr>
              <w:pStyle w:val="USIFormNoList"/>
            </w:pPr>
            <w:r w:rsidRPr="0020101E">
              <w:t xml:space="preserve">Witness </w:t>
            </w:r>
            <w:r w:rsidR="002F7570">
              <w:t>d</w:t>
            </w:r>
            <w:r w:rsidRPr="0020101E">
              <w:t>eclaration</w:t>
            </w:r>
          </w:p>
        </w:tc>
        <w:tc>
          <w:tcPr>
            <w:tcW w:w="5812" w:type="dxa"/>
          </w:tcPr>
          <w:p w14:paraId="2DAB4AAF" w14:textId="77777777" w:rsidR="001F2696" w:rsidRPr="001F2696" w:rsidRDefault="001F2696" w:rsidP="00691CBB">
            <w:pPr>
              <w:pStyle w:val="USIFormbasic"/>
              <w:spacing w:before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 declare:</w:t>
            </w:r>
          </w:p>
          <w:p w14:paraId="1F5CE395" w14:textId="77777777" w:rsidR="001F2696" w:rsidRPr="001F2696" w:rsidRDefault="001F2696" w:rsidP="00691CBB">
            <w:pPr>
              <w:pStyle w:val="USIFormbasic"/>
              <w:numPr>
                <w:ilvl w:val="0"/>
                <w:numId w:val="14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</w:rPr>
              <w:t>The information provided by me on this form about my identity is true and correct.</w:t>
            </w:r>
          </w:p>
          <w:p w14:paraId="499393F5" w14:textId="77777777" w:rsidR="001F2696" w:rsidRPr="001F2696" w:rsidRDefault="001F2696" w:rsidP="00691CBB">
            <w:pPr>
              <w:pStyle w:val="USIFormbasic"/>
              <w:numPr>
                <w:ilvl w:val="0"/>
                <w:numId w:val="14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 know the individual named on this form and they identify as Aboriginal and/or Torres Strait Islander.</w:t>
            </w:r>
          </w:p>
          <w:p w14:paraId="3DA00D1F" w14:textId="77777777" w:rsidR="001F2696" w:rsidRPr="001F2696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 have read and understand the USI Privacy Notice (page 1).</w:t>
            </w:r>
          </w:p>
          <w:p w14:paraId="4024466A" w14:textId="77777777" w:rsidR="001F2696" w:rsidRPr="001F2696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 understand giving false or misleading information is a serious offence. </w:t>
            </w:r>
          </w:p>
          <w:p w14:paraId="1866A700" w14:textId="77777777" w:rsidR="00C92759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63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 understand any information I may obtain under this arrangement may be protected under Commonwealth legislation. I agree to use or disclose this information only as authorised by the student/USI account holder.</w:t>
            </w:r>
          </w:p>
          <w:p w14:paraId="56D02930" w14:textId="610BAFDD" w:rsidR="009F2210" w:rsidRPr="0062538F" w:rsidRDefault="001F2696" w:rsidP="00691CBB">
            <w:pPr>
              <w:pStyle w:val="ListParagraph"/>
              <w:numPr>
                <w:ilvl w:val="0"/>
                <w:numId w:val="5"/>
              </w:numPr>
              <w:spacing w:before="120"/>
              <w:ind w:left="363"/>
              <w:rPr>
                <w:rFonts w:asciiTheme="minorHAnsi" w:eastAsiaTheme="minorEastAsia" w:hAnsiTheme="minorHAnsi"/>
                <w:lang w:val="en-AU"/>
              </w:rPr>
            </w:pPr>
            <w:r w:rsidRPr="0062538F">
              <w:rPr>
                <w:rFonts w:asciiTheme="minorHAnsi" w:hAnsiTheme="minorHAnsi"/>
              </w:rPr>
              <w:t xml:space="preserve">I will ensure any record of the student’s USI is always kept safe and will not be shared with anyone unless authorised to do so; and I will destroy all copies of this form in accordance with S11(1) of the </w:t>
            </w:r>
            <w:hyperlink r:id="rId24" w:history="1">
              <w:r w:rsidRPr="0062538F">
                <w:rPr>
                  <w:rStyle w:val="Hyperlink"/>
                  <w:rFonts w:asciiTheme="minorHAnsi" w:hAnsiTheme="minorHAnsi" w:cstheme="minorHAnsi"/>
                  <w:i/>
                  <w:iCs/>
                  <w:szCs w:val="22"/>
                </w:rPr>
                <w:t>Student Identifiers Act 2014</w:t>
              </w:r>
              <w:r w:rsidRPr="0062538F">
                <w:rPr>
                  <w:rStyle w:val="Hyperlink"/>
                  <w:rFonts w:asciiTheme="minorHAnsi" w:hAnsiTheme="minorHAnsi" w:cstheme="minorHAnsi"/>
                  <w:szCs w:val="22"/>
                </w:rPr>
                <w:t xml:space="preserve"> </w:t>
              </w:r>
            </w:hyperlink>
            <w:r w:rsidRPr="0062538F">
              <w:rPr>
                <w:rFonts w:asciiTheme="minorHAnsi" w:hAnsiTheme="minorHAnsi"/>
              </w:rPr>
              <w:t>.</w:t>
            </w:r>
          </w:p>
        </w:tc>
      </w:tr>
      <w:tr w:rsidR="0074671F" w:rsidRPr="00721580" w14:paraId="2F8B0FFE" w14:textId="77777777" w:rsidTr="00691CB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03E3DAD" w14:textId="41B9F043" w:rsidR="0074671F" w:rsidRPr="00721580" w:rsidRDefault="0074671F" w:rsidP="00691CB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21580">
              <w:t xml:space="preserve">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Witness full name"/>
            <w:tag w:val="Full name"/>
            <w:id w:val="1851990993"/>
            <w:placeholder>
              <w:docPart w:val="2069563367ED462CA87BDF878DB93233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7ED0E917" w14:textId="17511393" w:rsidR="0074671F" w:rsidRPr="00721580" w:rsidRDefault="0074671F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4671F" w:rsidRPr="00721580" w14:paraId="1C9A98B3" w14:textId="77777777" w:rsidTr="00691CB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4F147D6" w14:textId="5E2705B2" w:rsidR="0074671F" w:rsidRPr="0074671F" w:rsidRDefault="0074671F" w:rsidP="00691CB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4671F">
              <w:t xml:space="preserve">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Witness signature"/>
            <w:tag w:val="Witness signature"/>
            <w:id w:val="1039395101"/>
            <w:showingPlcHdr/>
            <w:picture/>
          </w:sdtPr>
          <w:sdtContent>
            <w:tc>
              <w:tcPr>
                <w:tcW w:w="5812" w:type="dxa"/>
                <w:vAlign w:val="center"/>
              </w:tcPr>
              <w:p w14:paraId="375D97F0" w14:textId="3303FC7E" w:rsidR="0074671F" w:rsidRPr="00721580" w:rsidRDefault="00D5505D" w:rsidP="00691CBB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3AFA3ABA" wp14:editId="13E6DBD8">
                      <wp:extent cx="1266825" cy="180975"/>
                      <wp:effectExtent l="0" t="0" r="9525" b="9525"/>
                      <wp:docPr id="1490254191" name="Picture 1490254191" descr="Placeholder to insert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0254191" name="Picture 1490254191" descr="Placeholder to insert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4671F" w:rsidRPr="00721580" w14:paraId="341B6415" w14:textId="77777777" w:rsidTr="00691CBB">
        <w:trPr>
          <w:trHeight w:hRule="exact" w:val="79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1E0BB94" w14:textId="676186D7" w:rsidR="0074671F" w:rsidRPr="0074671F" w:rsidRDefault="0074671F" w:rsidP="00691CBB">
            <w:pPr>
              <w:pStyle w:val="USIFormNoList"/>
              <w:numPr>
                <w:ilvl w:val="1"/>
                <w:numId w:val="4"/>
              </w:numPr>
              <w:ind w:left="447" w:hanging="141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55891194" w14:textId="77777777" w:rsidR="0074671F" w:rsidRPr="0074671F" w:rsidRDefault="0074671F" w:rsidP="00691CBB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522404811"/>
            <w:placeholder>
              <w:docPart w:val="F117A08D20B44B37A5B0FCE97A411D25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06743B80" w14:textId="64930241" w:rsidR="0074671F" w:rsidRPr="00721580" w:rsidRDefault="0074671F" w:rsidP="00691CBB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92E701" w14:textId="77777777" w:rsidR="00FE54F0" w:rsidRDefault="00FE54F0" w:rsidP="006C2B89"/>
    <w:p w14:paraId="019CF35E" w14:textId="43F9D6A0" w:rsidR="00FE54F0" w:rsidRDefault="00FE54F0" w:rsidP="006C2B89">
      <w:pPr>
        <w:sectPr w:rsidR="00FE54F0" w:rsidSect="00BB79E1">
          <w:pgSz w:w="11906" w:h="16838"/>
          <w:pgMar w:top="1985" w:right="849" w:bottom="1440" w:left="1276" w:header="426" w:footer="708" w:gutter="0"/>
          <w:cols w:space="708"/>
          <w:docGrid w:linePitch="360"/>
        </w:sectPr>
      </w:pPr>
    </w:p>
    <w:p w14:paraId="537DCC9F" w14:textId="20563845" w:rsidR="00FA1C99" w:rsidRPr="00FA1C99" w:rsidRDefault="00FA1C99" w:rsidP="004A5271"/>
    <w:sectPr w:rsidR="00FA1C99" w:rsidRPr="00FA1C99" w:rsidSect="00A545CD">
      <w:headerReference w:type="default" r:id="rId25"/>
      <w:type w:val="continuous"/>
      <w:pgSz w:w="11906" w:h="16838"/>
      <w:pgMar w:top="1985" w:right="1440" w:bottom="1701" w:left="127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346AE" w14:textId="77777777" w:rsidR="00906EFF" w:rsidRDefault="00906EFF" w:rsidP="00082813">
      <w:pPr>
        <w:spacing w:before="0" w:after="0" w:line="240" w:lineRule="auto"/>
      </w:pPr>
      <w:r>
        <w:separator/>
      </w:r>
    </w:p>
  </w:endnote>
  <w:endnote w:type="continuationSeparator" w:id="0">
    <w:p w14:paraId="0711CC28" w14:textId="77777777" w:rsidR="00906EFF" w:rsidRDefault="00906EFF" w:rsidP="000828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0D53B" w14:textId="065B2BCA" w:rsidR="00082813" w:rsidRDefault="00082813" w:rsidP="00082813">
    <w:pPr>
      <w:pStyle w:val="Header"/>
      <w:spacing w:before="120" w:after="480"/>
      <w:jc w:val="right"/>
    </w:pPr>
    <w:r w:rsidRPr="002057C6">
      <w:rPr>
        <w:noProof/>
      </w:rPr>
      <w:drawing>
        <wp:anchor distT="0" distB="0" distL="114300" distR="114300" simplePos="0" relativeHeight="251658240" behindDoc="1" locked="1" layoutInCell="1" allowOverlap="1" wp14:anchorId="568B7C21" wp14:editId="4025F37A">
          <wp:simplePos x="0" y="0"/>
          <wp:positionH relativeFrom="page">
            <wp:posOffset>19050</wp:posOffset>
          </wp:positionH>
          <wp:positionV relativeFrom="paragraph">
            <wp:posOffset>172720</wp:posOffset>
          </wp:positionV>
          <wp:extent cx="7520400" cy="1062000"/>
          <wp:effectExtent l="0" t="0" r="4445" b="5080"/>
          <wp:wrapNone/>
          <wp:docPr id="528481111" name="Picture 528481111" descr="usi.gov.au with a USI decorative line pattern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551035" name="Picture 295551035" descr="usi.gov.au with a USI decorative line pattern background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04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E0D">
      <w:t>Evidence of Identity form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</w:p>
  <w:p w14:paraId="7760F665" w14:textId="77777777" w:rsidR="00C10051" w:rsidRDefault="00C100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B4A8" w14:textId="77777777" w:rsidR="003D70D4" w:rsidRDefault="007B4240">
    <w:pPr>
      <w:pStyle w:val="Foot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0AFA61F8" wp14:editId="428D27FB">
          <wp:simplePos x="0" y="0"/>
          <wp:positionH relativeFrom="margin">
            <wp:posOffset>-815340</wp:posOffset>
          </wp:positionH>
          <wp:positionV relativeFrom="page">
            <wp:posOffset>0</wp:posOffset>
          </wp:positionV>
          <wp:extent cx="7577455" cy="10713085"/>
          <wp:effectExtent l="0" t="0" r="4445" b="0"/>
          <wp:wrapNone/>
          <wp:docPr id="483871939" name="Picture 483871939" descr="USI title page image that shows Australian Government and USI logo at the top with the USI decorative lines pattern at the bottom, behind a dark teal green background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48047" name="Picture 1181848047" descr="USI title page image that shows Australian Government and USI logo at the top with the USI decorative lines pattern at the bottom, behind a dark teal green background.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45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EF1C3" w14:textId="77777777" w:rsidR="00906EFF" w:rsidRDefault="00906EFF" w:rsidP="00082813">
      <w:pPr>
        <w:spacing w:before="0" w:after="0" w:line="240" w:lineRule="auto"/>
      </w:pPr>
      <w:r>
        <w:separator/>
      </w:r>
    </w:p>
  </w:footnote>
  <w:footnote w:type="continuationSeparator" w:id="0">
    <w:p w14:paraId="052952D3" w14:textId="77777777" w:rsidR="00906EFF" w:rsidRDefault="00906EFF" w:rsidP="000828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FB1B" w14:textId="016BB6D5" w:rsidR="00C43D55" w:rsidRDefault="009A4052">
    <w:pPr>
      <w:pStyle w:val="Header"/>
    </w:pPr>
    <w:r>
      <w:rPr>
        <w:noProof/>
      </w:rPr>
      <w:drawing>
        <wp:inline distT="0" distB="0" distL="0" distR="0" wp14:anchorId="1C51C1E1" wp14:editId="607AEE89">
          <wp:extent cx="4224655" cy="1066638"/>
          <wp:effectExtent l="0" t="0" r="4445" b="635"/>
          <wp:docPr id="985807327" name="Picture 1" descr="Unique Student Identifier logo with the Australian Government Coat of arm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807327" name="Picture 1" descr="Unique Student Identifier logo with the Australian Government Coat of arms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3" t="21681"/>
                  <a:stretch/>
                </pic:blipFill>
                <pic:spPr bwMode="auto">
                  <a:xfrm>
                    <a:off x="0" y="0"/>
                    <a:ext cx="4226340" cy="10670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45D2DCB" w14:textId="1A1CCBC2" w:rsidR="006C2B89" w:rsidRPr="000655E9" w:rsidRDefault="00C43D55" w:rsidP="000655E9">
    <w:pPr>
      <w:pStyle w:val="Subtitle"/>
      <w:pBdr>
        <w:bottom w:val="single" w:sz="18" w:space="1" w:color="004764"/>
      </w:pBdr>
      <w:rPr>
        <w:color w:val="004764"/>
      </w:rPr>
    </w:pPr>
    <w:r w:rsidRPr="000655E9">
      <w:rPr>
        <w:color w:val="004764"/>
      </w:rPr>
      <w:t>Evidence of Identity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4282" w14:textId="77777777" w:rsidR="00FA1C99" w:rsidRPr="00FA1C99" w:rsidRDefault="00FA1C99" w:rsidP="00FA1C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5D57"/>
    <w:multiLevelType w:val="hybridMultilevel"/>
    <w:tmpl w:val="5B94D3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C2253"/>
    <w:multiLevelType w:val="hybridMultilevel"/>
    <w:tmpl w:val="0F5A3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565CD"/>
    <w:multiLevelType w:val="hybridMultilevel"/>
    <w:tmpl w:val="6FF8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01FA2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E90B48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B6F3440"/>
    <w:multiLevelType w:val="hybridMultilevel"/>
    <w:tmpl w:val="574A4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07249"/>
    <w:multiLevelType w:val="hybridMultilevel"/>
    <w:tmpl w:val="35461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127B7"/>
    <w:multiLevelType w:val="hybridMultilevel"/>
    <w:tmpl w:val="84121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46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B2F01"/>
    <w:multiLevelType w:val="hybridMultilevel"/>
    <w:tmpl w:val="04489F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DB3FB1"/>
    <w:multiLevelType w:val="hybridMultilevel"/>
    <w:tmpl w:val="50149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B2125"/>
    <w:multiLevelType w:val="hybridMultilevel"/>
    <w:tmpl w:val="FC8AE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F0599"/>
    <w:multiLevelType w:val="hybridMultilevel"/>
    <w:tmpl w:val="E6B2F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33B05"/>
    <w:multiLevelType w:val="hybridMultilevel"/>
    <w:tmpl w:val="BF50F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B36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16B5BFB"/>
    <w:multiLevelType w:val="hybridMultilevel"/>
    <w:tmpl w:val="C73008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8C0A6A"/>
    <w:multiLevelType w:val="hybridMultilevel"/>
    <w:tmpl w:val="9BA8226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4507F8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46A6949"/>
    <w:multiLevelType w:val="hybridMultilevel"/>
    <w:tmpl w:val="BE38F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5A6326"/>
    <w:multiLevelType w:val="hybridMultilevel"/>
    <w:tmpl w:val="9A565E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74B46"/>
    <w:multiLevelType w:val="hybridMultilevel"/>
    <w:tmpl w:val="1FE051C8"/>
    <w:lvl w:ilvl="0" w:tplc="99249610">
      <w:start w:val="1"/>
      <w:numFmt w:val="decimal"/>
      <w:pStyle w:val="USIFormNoList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D70A436C">
      <w:start w:val="1"/>
      <w:numFmt w:val="lowerLetter"/>
      <w:lvlText w:val="%2."/>
      <w:lvlJc w:val="left"/>
      <w:pPr>
        <w:ind w:left="1080" w:hanging="360"/>
      </w:pPr>
      <w:rPr>
        <w:color w:val="auto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251612"/>
    <w:multiLevelType w:val="hybridMultilevel"/>
    <w:tmpl w:val="E3FE05E8"/>
    <w:lvl w:ilvl="0" w:tplc="64C447FC">
      <w:numFmt w:val="bullet"/>
      <w:lvlText w:val="•"/>
      <w:lvlJc w:val="left"/>
      <w:pPr>
        <w:ind w:left="72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745A22"/>
    <w:multiLevelType w:val="hybridMultilevel"/>
    <w:tmpl w:val="25AA3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9174D"/>
    <w:multiLevelType w:val="hybridMultilevel"/>
    <w:tmpl w:val="26FAC612"/>
    <w:lvl w:ilvl="0" w:tplc="0C0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0381104"/>
    <w:multiLevelType w:val="hybridMultilevel"/>
    <w:tmpl w:val="F6E2D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F77DA6"/>
    <w:multiLevelType w:val="hybridMultilevel"/>
    <w:tmpl w:val="0394A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BA24BC"/>
    <w:multiLevelType w:val="hybridMultilevel"/>
    <w:tmpl w:val="D4787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E334C"/>
    <w:multiLevelType w:val="hybridMultilevel"/>
    <w:tmpl w:val="451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B351F"/>
    <w:multiLevelType w:val="hybridMultilevel"/>
    <w:tmpl w:val="3FDEBC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0A5748"/>
    <w:multiLevelType w:val="hybridMultilevel"/>
    <w:tmpl w:val="18FCC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6754B"/>
    <w:multiLevelType w:val="hybridMultilevel"/>
    <w:tmpl w:val="09DE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94B31"/>
    <w:multiLevelType w:val="hybridMultilevel"/>
    <w:tmpl w:val="6CA69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934CF"/>
    <w:multiLevelType w:val="hybridMultilevel"/>
    <w:tmpl w:val="D4A6A45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6156017">
    <w:abstractNumId w:val="25"/>
  </w:num>
  <w:num w:numId="2" w16cid:durableId="1588808746">
    <w:abstractNumId w:val="20"/>
  </w:num>
  <w:num w:numId="3" w16cid:durableId="339162001">
    <w:abstractNumId w:val="2"/>
  </w:num>
  <w:num w:numId="4" w16cid:durableId="811363160">
    <w:abstractNumId w:val="19"/>
  </w:num>
  <w:num w:numId="5" w16cid:durableId="345058334">
    <w:abstractNumId w:val="30"/>
  </w:num>
  <w:num w:numId="6" w16cid:durableId="517693210">
    <w:abstractNumId w:val="7"/>
  </w:num>
  <w:num w:numId="7" w16cid:durableId="671110004">
    <w:abstractNumId w:val="15"/>
  </w:num>
  <w:num w:numId="8" w16cid:durableId="1507406890">
    <w:abstractNumId w:val="28"/>
  </w:num>
  <w:num w:numId="9" w16cid:durableId="1198589579">
    <w:abstractNumId w:val="9"/>
  </w:num>
  <w:num w:numId="10" w16cid:durableId="1094789599">
    <w:abstractNumId w:val="12"/>
  </w:num>
  <w:num w:numId="11" w16cid:durableId="1170412791">
    <w:abstractNumId w:val="10"/>
  </w:num>
  <w:num w:numId="12" w16cid:durableId="1784881877">
    <w:abstractNumId w:val="29"/>
  </w:num>
  <w:num w:numId="13" w16cid:durableId="1193032913">
    <w:abstractNumId w:val="18"/>
  </w:num>
  <w:num w:numId="14" w16cid:durableId="1809779827">
    <w:abstractNumId w:val="21"/>
  </w:num>
  <w:num w:numId="15" w16cid:durableId="2018187009">
    <w:abstractNumId w:val="19"/>
  </w:num>
  <w:num w:numId="16" w16cid:durableId="89744118">
    <w:abstractNumId w:val="8"/>
  </w:num>
  <w:num w:numId="17" w16cid:durableId="22025912">
    <w:abstractNumId w:val="13"/>
  </w:num>
  <w:num w:numId="18" w16cid:durableId="1764759304">
    <w:abstractNumId w:val="16"/>
  </w:num>
  <w:num w:numId="19" w16cid:durableId="1022324783">
    <w:abstractNumId w:val="3"/>
  </w:num>
  <w:num w:numId="20" w16cid:durableId="17390806">
    <w:abstractNumId w:val="4"/>
  </w:num>
  <w:num w:numId="21" w16cid:durableId="1737321499">
    <w:abstractNumId w:val="19"/>
  </w:num>
  <w:num w:numId="22" w16cid:durableId="666179021">
    <w:abstractNumId w:val="6"/>
  </w:num>
  <w:num w:numId="23" w16cid:durableId="889652619">
    <w:abstractNumId w:val="24"/>
  </w:num>
  <w:num w:numId="24" w16cid:durableId="736516760">
    <w:abstractNumId w:val="17"/>
  </w:num>
  <w:num w:numId="25" w16cid:durableId="2141678381">
    <w:abstractNumId w:val="26"/>
  </w:num>
  <w:num w:numId="26" w16cid:durableId="736443927">
    <w:abstractNumId w:val="11"/>
  </w:num>
  <w:num w:numId="27" w16cid:durableId="53822675">
    <w:abstractNumId w:val="5"/>
  </w:num>
  <w:num w:numId="28" w16cid:durableId="1013149402">
    <w:abstractNumId w:val="22"/>
  </w:num>
  <w:num w:numId="29" w16cid:durableId="1132090408">
    <w:abstractNumId w:val="14"/>
  </w:num>
  <w:num w:numId="30" w16cid:durableId="684555244">
    <w:abstractNumId w:val="23"/>
  </w:num>
  <w:num w:numId="31" w16cid:durableId="1603878372">
    <w:abstractNumId w:val="0"/>
  </w:num>
  <w:num w:numId="32" w16cid:durableId="955913424">
    <w:abstractNumId w:val="19"/>
    <w:lvlOverride w:ilvl="0">
      <w:startOverride w:val="1"/>
    </w:lvlOverride>
  </w:num>
  <w:num w:numId="33" w16cid:durableId="978995561">
    <w:abstractNumId w:val="1"/>
  </w:num>
  <w:num w:numId="34" w16cid:durableId="224220258">
    <w:abstractNumId w:val="27"/>
  </w:num>
  <w:num w:numId="35" w16cid:durableId="364797753">
    <w:abstractNumId w:val="31"/>
  </w:num>
  <w:num w:numId="36" w16cid:durableId="15991735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vLjv2+z0h3xqZVx6xXIIJJdkOli9onPAF+7RtajfKT/oqDI3YzFstUetZ91LkU+nJrQPyDsr002eAmg5oMgYww==" w:salt="nb+yNnQ5vG0f/snhmEKSq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F0"/>
    <w:rsid w:val="000073A2"/>
    <w:rsid w:val="0001593B"/>
    <w:rsid w:val="0003081D"/>
    <w:rsid w:val="0003420F"/>
    <w:rsid w:val="000376C8"/>
    <w:rsid w:val="00042E12"/>
    <w:rsid w:val="000503B3"/>
    <w:rsid w:val="00051AEC"/>
    <w:rsid w:val="00051CCF"/>
    <w:rsid w:val="000642E4"/>
    <w:rsid w:val="000653CF"/>
    <w:rsid w:val="000655E9"/>
    <w:rsid w:val="0007294F"/>
    <w:rsid w:val="00074815"/>
    <w:rsid w:val="00082813"/>
    <w:rsid w:val="000A33E4"/>
    <w:rsid w:val="000B4A76"/>
    <w:rsid w:val="000C12EF"/>
    <w:rsid w:val="000C414A"/>
    <w:rsid w:val="000C5AB3"/>
    <w:rsid w:val="000C6C5A"/>
    <w:rsid w:val="000D67E3"/>
    <w:rsid w:val="000D7BE2"/>
    <w:rsid w:val="00110806"/>
    <w:rsid w:val="00134E83"/>
    <w:rsid w:val="001351F3"/>
    <w:rsid w:val="0014753F"/>
    <w:rsid w:val="00147700"/>
    <w:rsid w:val="001511AC"/>
    <w:rsid w:val="001533BA"/>
    <w:rsid w:val="0016650F"/>
    <w:rsid w:val="00180A03"/>
    <w:rsid w:val="00194F3F"/>
    <w:rsid w:val="001A4322"/>
    <w:rsid w:val="001A57DE"/>
    <w:rsid w:val="001A5CE3"/>
    <w:rsid w:val="001B0375"/>
    <w:rsid w:val="001C1332"/>
    <w:rsid w:val="001C7C6C"/>
    <w:rsid w:val="001D15F5"/>
    <w:rsid w:val="001D628F"/>
    <w:rsid w:val="001F2696"/>
    <w:rsid w:val="001F3449"/>
    <w:rsid w:val="001F39E9"/>
    <w:rsid w:val="0021182F"/>
    <w:rsid w:val="00223E57"/>
    <w:rsid w:val="0023479F"/>
    <w:rsid w:val="00236752"/>
    <w:rsid w:val="0026275B"/>
    <w:rsid w:val="00274998"/>
    <w:rsid w:val="00275D59"/>
    <w:rsid w:val="0027726A"/>
    <w:rsid w:val="00293475"/>
    <w:rsid w:val="00295F91"/>
    <w:rsid w:val="002C4D40"/>
    <w:rsid w:val="002C636A"/>
    <w:rsid w:val="002D35B1"/>
    <w:rsid w:val="002D3F71"/>
    <w:rsid w:val="002D4C77"/>
    <w:rsid w:val="002F1841"/>
    <w:rsid w:val="002F361B"/>
    <w:rsid w:val="002F740D"/>
    <w:rsid w:val="002F7570"/>
    <w:rsid w:val="00304F03"/>
    <w:rsid w:val="00316E5A"/>
    <w:rsid w:val="003177FD"/>
    <w:rsid w:val="003358C8"/>
    <w:rsid w:val="003411B2"/>
    <w:rsid w:val="003413A2"/>
    <w:rsid w:val="003514A6"/>
    <w:rsid w:val="003532D7"/>
    <w:rsid w:val="00354E81"/>
    <w:rsid w:val="003564C2"/>
    <w:rsid w:val="00360F1C"/>
    <w:rsid w:val="003639D1"/>
    <w:rsid w:val="0037453D"/>
    <w:rsid w:val="00386EEB"/>
    <w:rsid w:val="003916FF"/>
    <w:rsid w:val="003A53A0"/>
    <w:rsid w:val="003C73D3"/>
    <w:rsid w:val="003D5AE7"/>
    <w:rsid w:val="003D70D4"/>
    <w:rsid w:val="003F0517"/>
    <w:rsid w:val="003F302F"/>
    <w:rsid w:val="004035B8"/>
    <w:rsid w:val="004126EF"/>
    <w:rsid w:val="00417BA0"/>
    <w:rsid w:val="004212A4"/>
    <w:rsid w:val="00445B22"/>
    <w:rsid w:val="0045465E"/>
    <w:rsid w:val="004569EB"/>
    <w:rsid w:val="0046087C"/>
    <w:rsid w:val="004658DB"/>
    <w:rsid w:val="00466DF0"/>
    <w:rsid w:val="004770F5"/>
    <w:rsid w:val="004864DF"/>
    <w:rsid w:val="004917FF"/>
    <w:rsid w:val="00494317"/>
    <w:rsid w:val="004A3568"/>
    <w:rsid w:val="004A5271"/>
    <w:rsid w:val="004A79AF"/>
    <w:rsid w:val="004C057E"/>
    <w:rsid w:val="004C316C"/>
    <w:rsid w:val="004C59BA"/>
    <w:rsid w:val="004C5DE4"/>
    <w:rsid w:val="004C68EC"/>
    <w:rsid w:val="004E011E"/>
    <w:rsid w:val="004F320D"/>
    <w:rsid w:val="005014C9"/>
    <w:rsid w:val="0050227B"/>
    <w:rsid w:val="00505BD0"/>
    <w:rsid w:val="00517A49"/>
    <w:rsid w:val="00532C45"/>
    <w:rsid w:val="00544497"/>
    <w:rsid w:val="00544E9C"/>
    <w:rsid w:val="00561F4B"/>
    <w:rsid w:val="00565EBD"/>
    <w:rsid w:val="005D3CD0"/>
    <w:rsid w:val="005E136B"/>
    <w:rsid w:val="005F3555"/>
    <w:rsid w:val="005F3629"/>
    <w:rsid w:val="00603F75"/>
    <w:rsid w:val="0060737D"/>
    <w:rsid w:val="0062538F"/>
    <w:rsid w:val="0063069C"/>
    <w:rsid w:val="00635BD2"/>
    <w:rsid w:val="00646FB9"/>
    <w:rsid w:val="0064776F"/>
    <w:rsid w:val="0065026E"/>
    <w:rsid w:val="00655983"/>
    <w:rsid w:val="00670F8A"/>
    <w:rsid w:val="00671517"/>
    <w:rsid w:val="00691CBB"/>
    <w:rsid w:val="00694789"/>
    <w:rsid w:val="006A0E80"/>
    <w:rsid w:val="006B4245"/>
    <w:rsid w:val="006C0BFA"/>
    <w:rsid w:val="006C2B89"/>
    <w:rsid w:val="006D5372"/>
    <w:rsid w:val="006D60A0"/>
    <w:rsid w:val="006E5C5E"/>
    <w:rsid w:val="006E63A0"/>
    <w:rsid w:val="006F093D"/>
    <w:rsid w:val="006F3260"/>
    <w:rsid w:val="006F609C"/>
    <w:rsid w:val="007062F9"/>
    <w:rsid w:val="00711A94"/>
    <w:rsid w:val="007148DB"/>
    <w:rsid w:val="007210C7"/>
    <w:rsid w:val="00721580"/>
    <w:rsid w:val="00723228"/>
    <w:rsid w:val="00736613"/>
    <w:rsid w:val="0074671F"/>
    <w:rsid w:val="007475B8"/>
    <w:rsid w:val="0075131F"/>
    <w:rsid w:val="00752153"/>
    <w:rsid w:val="00752804"/>
    <w:rsid w:val="00762546"/>
    <w:rsid w:val="00766B2E"/>
    <w:rsid w:val="00777297"/>
    <w:rsid w:val="007877A3"/>
    <w:rsid w:val="007A197B"/>
    <w:rsid w:val="007A226F"/>
    <w:rsid w:val="007B4240"/>
    <w:rsid w:val="007B7729"/>
    <w:rsid w:val="007C1618"/>
    <w:rsid w:val="007C7CB4"/>
    <w:rsid w:val="007D1B15"/>
    <w:rsid w:val="007E6EDE"/>
    <w:rsid w:val="007E7E7C"/>
    <w:rsid w:val="00817D9E"/>
    <w:rsid w:val="00820AC0"/>
    <w:rsid w:val="00823EE9"/>
    <w:rsid w:val="00841114"/>
    <w:rsid w:val="00863809"/>
    <w:rsid w:val="00884547"/>
    <w:rsid w:val="00887125"/>
    <w:rsid w:val="0089423D"/>
    <w:rsid w:val="00895679"/>
    <w:rsid w:val="008A4DD5"/>
    <w:rsid w:val="008A5695"/>
    <w:rsid w:val="008B2E5D"/>
    <w:rsid w:val="008B690D"/>
    <w:rsid w:val="008B7C45"/>
    <w:rsid w:val="008C2AEF"/>
    <w:rsid w:val="008C7842"/>
    <w:rsid w:val="008D74AD"/>
    <w:rsid w:val="00903CD7"/>
    <w:rsid w:val="00906C46"/>
    <w:rsid w:val="00906EFF"/>
    <w:rsid w:val="00907EF3"/>
    <w:rsid w:val="00910573"/>
    <w:rsid w:val="00917EA0"/>
    <w:rsid w:val="009241C0"/>
    <w:rsid w:val="00926F72"/>
    <w:rsid w:val="00933326"/>
    <w:rsid w:val="0094290E"/>
    <w:rsid w:val="00947CCB"/>
    <w:rsid w:val="00950856"/>
    <w:rsid w:val="009544C1"/>
    <w:rsid w:val="00956859"/>
    <w:rsid w:val="0095783B"/>
    <w:rsid w:val="009600C7"/>
    <w:rsid w:val="00967DEE"/>
    <w:rsid w:val="00980F87"/>
    <w:rsid w:val="009824B5"/>
    <w:rsid w:val="00987345"/>
    <w:rsid w:val="009A4052"/>
    <w:rsid w:val="009B36EA"/>
    <w:rsid w:val="009B679D"/>
    <w:rsid w:val="009C0BF9"/>
    <w:rsid w:val="009C4A03"/>
    <w:rsid w:val="009E1B59"/>
    <w:rsid w:val="009F2210"/>
    <w:rsid w:val="00A030B0"/>
    <w:rsid w:val="00A21E1C"/>
    <w:rsid w:val="00A24CD5"/>
    <w:rsid w:val="00A4020E"/>
    <w:rsid w:val="00A44774"/>
    <w:rsid w:val="00A545CD"/>
    <w:rsid w:val="00A71BEF"/>
    <w:rsid w:val="00A73825"/>
    <w:rsid w:val="00A8588C"/>
    <w:rsid w:val="00A86171"/>
    <w:rsid w:val="00A8629B"/>
    <w:rsid w:val="00A90FAD"/>
    <w:rsid w:val="00AA6277"/>
    <w:rsid w:val="00AA648D"/>
    <w:rsid w:val="00AA6A1C"/>
    <w:rsid w:val="00AB044D"/>
    <w:rsid w:val="00AB753C"/>
    <w:rsid w:val="00AC35DF"/>
    <w:rsid w:val="00AE01CB"/>
    <w:rsid w:val="00AE3214"/>
    <w:rsid w:val="00AE7674"/>
    <w:rsid w:val="00AF6AA9"/>
    <w:rsid w:val="00B0069E"/>
    <w:rsid w:val="00B02671"/>
    <w:rsid w:val="00B05662"/>
    <w:rsid w:val="00B12E25"/>
    <w:rsid w:val="00B22438"/>
    <w:rsid w:val="00B24BB6"/>
    <w:rsid w:val="00B3215B"/>
    <w:rsid w:val="00B40F99"/>
    <w:rsid w:val="00B45234"/>
    <w:rsid w:val="00B55641"/>
    <w:rsid w:val="00B62AAD"/>
    <w:rsid w:val="00B63916"/>
    <w:rsid w:val="00B64263"/>
    <w:rsid w:val="00B65FDE"/>
    <w:rsid w:val="00B8482E"/>
    <w:rsid w:val="00B90B77"/>
    <w:rsid w:val="00BA3268"/>
    <w:rsid w:val="00BB79E1"/>
    <w:rsid w:val="00BC0165"/>
    <w:rsid w:val="00BD4ADE"/>
    <w:rsid w:val="00BE6343"/>
    <w:rsid w:val="00BF0519"/>
    <w:rsid w:val="00C10051"/>
    <w:rsid w:val="00C10CB8"/>
    <w:rsid w:val="00C12B44"/>
    <w:rsid w:val="00C23D3E"/>
    <w:rsid w:val="00C269C0"/>
    <w:rsid w:val="00C271D2"/>
    <w:rsid w:val="00C371A8"/>
    <w:rsid w:val="00C43D55"/>
    <w:rsid w:val="00C45291"/>
    <w:rsid w:val="00C4777D"/>
    <w:rsid w:val="00C53AF7"/>
    <w:rsid w:val="00C54D63"/>
    <w:rsid w:val="00C672AC"/>
    <w:rsid w:val="00C760F2"/>
    <w:rsid w:val="00C92759"/>
    <w:rsid w:val="00C92CF0"/>
    <w:rsid w:val="00C94FFC"/>
    <w:rsid w:val="00CB4759"/>
    <w:rsid w:val="00CB5776"/>
    <w:rsid w:val="00CC3DE7"/>
    <w:rsid w:val="00CC76F2"/>
    <w:rsid w:val="00D03551"/>
    <w:rsid w:val="00D07AC9"/>
    <w:rsid w:val="00D112E6"/>
    <w:rsid w:val="00D118DD"/>
    <w:rsid w:val="00D146FA"/>
    <w:rsid w:val="00D23735"/>
    <w:rsid w:val="00D52831"/>
    <w:rsid w:val="00D5505D"/>
    <w:rsid w:val="00D618D9"/>
    <w:rsid w:val="00D758D2"/>
    <w:rsid w:val="00D83F35"/>
    <w:rsid w:val="00D913F9"/>
    <w:rsid w:val="00D96B17"/>
    <w:rsid w:val="00DA3D14"/>
    <w:rsid w:val="00DA5489"/>
    <w:rsid w:val="00DA7A50"/>
    <w:rsid w:val="00DB015E"/>
    <w:rsid w:val="00DB519A"/>
    <w:rsid w:val="00DC0856"/>
    <w:rsid w:val="00DC4872"/>
    <w:rsid w:val="00DC53DC"/>
    <w:rsid w:val="00DC6D9B"/>
    <w:rsid w:val="00DD15FA"/>
    <w:rsid w:val="00DD649E"/>
    <w:rsid w:val="00DF4C18"/>
    <w:rsid w:val="00E038CF"/>
    <w:rsid w:val="00E13542"/>
    <w:rsid w:val="00E30FFD"/>
    <w:rsid w:val="00E322BB"/>
    <w:rsid w:val="00E4288C"/>
    <w:rsid w:val="00E465DB"/>
    <w:rsid w:val="00E56064"/>
    <w:rsid w:val="00E56254"/>
    <w:rsid w:val="00E60510"/>
    <w:rsid w:val="00E676C2"/>
    <w:rsid w:val="00E72F5C"/>
    <w:rsid w:val="00E75A56"/>
    <w:rsid w:val="00E81D61"/>
    <w:rsid w:val="00E93041"/>
    <w:rsid w:val="00ED0CD8"/>
    <w:rsid w:val="00ED4BF3"/>
    <w:rsid w:val="00EE6EEA"/>
    <w:rsid w:val="00EF2D28"/>
    <w:rsid w:val="00EF79D5"/>
    <w:rsid w:val="00F0377D"/>
    <w:rsid w:val="00F06831"/>
    <w:rsid w:val="00F2110B"/>
    <w:rsid w:val="00F2442B"/>
    <w:rsid w:val="00F25613"/>
    <w:rsid w:val="00F30A88"/>
    <w:rsid w:val="00F500CC"/>
    <w:rsid w:val="00F606CF"/>
    <w:rsid w:val="00F644CD"/>
    <w:rsid w:val="00F7486B"/>
    <w:rsid w:val="00F95E0D"/>
    <w:rsid w:val="00FA1C99"/>
    <w:rsid w:val="00FA4F4C"/>
    <w:rsid w:val="00FA678E"/>
    <w:rsid w:val="00FB4CA7"/>
    <w:rsid w:val="00FB7607"/>
    <w:rsid w:val="00FC17A3"/>
    <w:rsid w:val="00FE28DB"/>
    <w:rsid w:val="00FE54F0"/>
    <w:rsid w:val="00FE5D03"/>
    <w:rsid w:val="00FE6721"/>
    <w:rsid w:val="00FE6BF3"/>
    <w:rsid w:val="00FF4697"/>
    <w:rsid w:val="00FF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D8E92"/>
  <w15:chartTrackingRefBased/>
  <w15:docId w15:val="{081DD6FF-9587-4F10-AB12-817DB6770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75B"/>
    <w:pPr>
      <w:spacing w:before="4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3260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color w:val="71197C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1197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442B"/>
    <w:pPr>
      <w:keepNext/>
      <w:keepLines/>
      <w:spacing w:before="160" w:after="80"/>
      <w:outlineLvl w:val="2"/>
    </w:pPr>
    <w:rPr>
      <w:rFonts w:eastAsiaTheme="majorEastAsia" w:cstheme="majorBidi"/>
      <w:color w:val="71197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3260"/>
    <w:pPr>
      <w:keepNext/>
      <w:keepLines/>
      <w:spacing w:before="80"/>
      <w:outlineLvl w:val="3"/>
    </w:pPr>
    <w:rPr>
      <w:rFonts w:eastAsiaTheme="majorEastAsia" w:cstheme="majorBidi"/>
      <w:i/>
      <w:iCs/>
      <w:color w:val="71197C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3260"/>
    <w:pPr>
      <w:keepNext/>
      <w:keepLines/>
      <w:spacing w:before="80"/>
      <w:outlineLvl w:val="4"/>
    </w:pPr>
    <w:rPr>
      <w:rFonts w:eastAsiaTheme="majorEastAsia" w:cstheme="majorBidi"/>
      <w:color w:val="7119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42B"/>
    <w:pPr>
      <w:keepNext/>
      <w:keepLines/>
      <w:spacing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165"/>
    <w:pPr>
      <w:keepNext/>
      <w:keepLines/>
      <w:spacing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C0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260"/>
    <w:rPr>
      <w:rFonts w:asciiTheme="majorHAnsi" w:eastAsiaTheme="majorEastAsia" w:hAnsiTheme="majorHAnsi" w:cstheme="majorBidi"/>
      <w:color w:val="71197C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2442B"/>
    <w:rPr>
      <w:rFonts w:asciiTheme="majorHAnsi" w:eastAsiaTheme="majorEastAsia" w:hAnsiTheme="majorHAnsi" w:cstheme="majorBidi"/>
      <w:color w:val="71197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442B"/>
    <w:rPr>
      <w:rFonts w:eastAsiaTheme="majorEastAsia" w:cstheme="majorBidi"/>
      <w:color w:val="71197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F3260"/>
    <w:rPr>
      <w:rFonts w:eastAsiaTheme="majorEastAsia" w:cstheme="majorBidi"/>
      <w:i/>
      <w:iCs/>
      <w:color w:val="71197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3260"/>
    <w:rPr>
      <w:rFonts w:eastAsiaTheme="majorEastAsia" w:cstheme="majorBidi"/>
      <w:color w:val="71197C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244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BC0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690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9822A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690D"/>
    <w:rPr>
      <w:rFonts w:asciiTheme="majorHAnsi" w:eastAsiaTheme="majorEastAsia" w:hAnsiTheme="majorHAnsi" w:cstheme="majorBidi"/>
      <w:color w:val="9822A7" w:themeColor="accent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90D"/>
    <w:pPr>
      <w:numPr>
        <w:ilvl w:val="1"/>
      </w:numPr>
    </w:pPr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B690D"/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BC0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165"/>
    <w:rPr>
      <w:i/>
      <w:iCs/>
      <w:color w:val="7119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165"/>
    <w:pPr>
      <w:pBdr>
        <w:top w:val="single" w:sz="4" w:space="10" w:color="71197C" w:themeColor="accent1" w:themeShade="BF"/>
        <w:bottom w:val="single" w:sz="4" w:space="10" w:color="71197C" w:themeColor="accent1" w:themeShade="BF"/>
      </w:pBdr>
      <w:spacing w:before="360" w:after="360"/>
      <w:ind w:left="864" w:right="864"/>
      <w:jc w:val="center"/>
    </w:pPr>
    <w:rPr>
      <w:i/>
      <w:iCs/>
      <w:color w:val="7119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165"/>
    <w:rPr>
      <w:i/>
      <w:iCs/>
      <w:color w:val="7119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165"/>
    <w:rPr>
      <w:b/>
      <w:bCs/>
      <w:smallCaps/>
      <w:color w:val="71197C" w:themeColor="accent1" w:themeShade="BF"/>
      <w:spacing w:val="5"/>
    </w:rPr>
  </w:style>
  <w:style w:type="paragraph" w:customStyle="1" w:styleId="Titlereveresed">
    <w:name w:val="Title (reveresed)"/>
    <w:basedOn w:val="Title"/>
    <w:qFormat/>
    <w:rsid w:val="008B690D"/>
    <w:rPr>
      <w:color w:val="FFFFFF" w:themeColor="background1"/>
    </w:rPr>
  </w:style>
  <w:style w:type="paragraph" w:customStyle="1" w:styleId="Subtitlereversed">
    <w:name w:val="Subtitle (reversed)"/>
    <w:basedOn w:val="Subtitle"/>
    <w:qFormat/>
    <w:rsid w:val="008B690D"/>
    <w:rPr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F2442B"/>
    <w:pPr>
      <w:spacing w:before="240" w:after="0"/>
      <w:outlineLvl w:val="9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813"/>
  </w:style>
  <w:style w:type="paragraph" w:styleId="Footer">
    <w:name w:val="footer"/>
    <w:basedOn w:val="Normal"/>
    <w:link w:val="Foot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813"/>
  </w:style>
  <w:style w:type="table" w:styleId="TableGrid">
    <w:name w:val="Table Grid"/>
    <w:basedOn w:val="TableNormal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IFormbasic">
    <w:name w:val="USI Form basic"/>
    <w:basedOn w:val="Normal"/>
    <w:qFormat/>
    <w:rsid w:val="00FE54F0"/>
    <w:pPr>
      <w:spacing w:before="120" w:after="0" w:line="200" w:lineRule="exact"/>
    </w:pPr>
    <w:rPr>
      <w:rFonts w:asciiTheme="majorHAnsi" w:eastAsiaTheme="minorEastAsia" w:hAnsiTheme="majorHAnsi" w:cstheme="majorHAnsi"/>
      <w:kern w:val="0"/>
      <w:sz w:val="18"/>
      <w:szCs w:val="18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E54F0"/>
    <w:rPr>
      <w:color w:val="0563C1" w:themeColor="hyperlink"/>
      <w:u w:val="single"/>
    </w:rPr>
  </w:style>
  <w:style w:type="paragraph" w:customStyle="1" w:styleId="BodyCopy11pt">
    <w:name w:val="Body Copy 11pt"/>
    <w:basedOn w:val="Normal"/>
    <w:qFormat/>
    <w:rsid w:val="00FE54F0"/>
    <w:pPr>
      <w:spacing w:before="120" w:after="0" w:line="260" w:lineRule="exact"/>
    </w:pPr>
    <w:rPr>
      <w:rFonts w:asciiTheme="majorHAnsi" w:eastAsiaTheme="minorEastAsia" w:hAnsiTheme="majorHAnsi" w:cstheme="majorHAnsi"/>
      <w:kern w:val="0"/>
      <w:szCs w:val="22"/>
      <w:lang w:val="en-GB"/>
      <w14:ligatures w14:val="none"/>
    </w:rPr>
  </w:style>
  <w:style w:type="paragraph" w:customStyle="1" w:styleId="USIFormNoList">
    <w:name w:val="USI Form No. List"/>
    <w:basedOn w:val="USIFormbasic"/>
    <w:qFormat/>
    <w:rsid w:val="009544C1"/>
    <w:pPr>
      <w:numPr>
        <w:numId w:val="4"/>
      </w:numPr>
    </w:pPr>
    <w:rPr>
      <w:bCs/>
      <w:sz w:val="22"/>
    </w:rPr>
  </w:style>
  <w:style w:type="table" w:customStyle="1" w:styleId="TableGrid2">
    <w:name w:val="Table Grid2"/>
    <w:basedOn w:val="TableNormal"/>
    <w:next w:val="TableGrid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648D"/>
    <w:rPr>
      <w:rFonts w:asciiTheme="minorHAnsi" w:hAnsiTheme="minorHAnsi"/>
      <w:vanish/>
      <w:color w:val="auto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4529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678E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B01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226F"/>
    <w:pPr>
      <w:spacing w:after="0" w:line="240" w:lineRule="auto"/>
    </w:pPr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F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slation.gov.au/C2004A03712/latest/text" TargetMode="External"/><Relationship Id="rId18" Type="http://schemas.openxmlformats.org/officeDocument/2006/relationships/hyperlink" Target="https://www.usi.gov.au/providers/forms-and-documents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usi.gov.au/usi-vet-transcripts" TargetMode="External"/><Relationship Id="rId17" Type="http://schemas.openxmlformats.org/officeDocument/2006/relationships/hyperlink" Target="https://www.usi.gov.au/about-us/privacy/provider-privacy-obligations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usi.gov.au/about-us/privac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si.gov.au/students/create-your-usi/verifying-your-identity" TargetMode="External"/><Relationship Id="rId24" Type="http://schemas.openxmlformats.org/officeDocument/2006/relationships/hyperlink" Target="https://www.legislation.gov.au/C2014A00036/latest/tex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si.gov.au/about-us/privacy/privacy-policy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forms@usi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aic.gov.au/privacy/australian-privacy-principles" TargetMode="External"/><Relationship Id="rId22" Type="http://schemas.openxmlformats.org/officeDocument/2006/relationships/footer" Target="footer2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USI%20Branch\External%20Relations\Procedures%20and%20Guides\Templates%20(Draft%20-%202025)\Fact%20shee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DD5BCF292F4176A2F415779E851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254F-CFAA-4B4A-ACA4-EB54456D5C4B}"/>
      </w:docPartPr>
      <w:docPartBody>
        <w:p w:rsidR="00C25993" w:rsidRDefault="00F91877" w:rsidP="00F91877">
          <w:pPr>
            <w:pStyle w:val="E2DD5BCF292F4176A2F415779E8515C3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F9FCE8DA0451BA4B5A24D2204A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FB16-4F2F-43AB-AFB5-DC71E8EDC7E1}"/>
      </w:docPartPr>
      <w:docPartBody>
        <w:p w:rsidR="00C25993" w:rsidRDefault="00F91877" w:rsidP="00F91877">
          <w:pPr>
            <w:pStyle w:val="818F9FCE8DA0451BA4B5A24D2204A6D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3CFB81284F559E14DDDCDF97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1BF21-D7D4-46AD-AB51-3921F2444CED}"/>
      </w:docPartPr>
      <w:docPartBody>
        <w:p w:rsidR="00C25993" w:rsidRDefault="00F91877" w:rsidP="00F91877">
          <w:pPr>
            <w:pStyle w:val="B9103CFB81284F559E14DDDCDF9704B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A68625AAE4845ADD4286090F9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4E197-E656-442E-BAF8-6C6849443A34}"/>
      </w:docPartPr>
      <w:docPartBody>
        <w:p w:rsidR="00C25993" w:rsidRDefault="00F91877" w:rsidP="00F91877">
          <w:pPr>
            <w:pStyle w:val="2DFA68625AAE4845ADD4286090F91D0C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28696C8A44D719D98B9458920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BB3B-20FD-4A70-9E83-531B5CBC8EB3}"/>
      </w:docPartPr>
      <w:docPartBody>
        <w:p w:rsidR="00C25993" w:rsidRDefault="00F91877" w:rsidP="00F91877">
          <w:pPr>
            <w:pStyle w:val="72828696C8A44D719D98B94589203312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91AD7201A4253955952D94DE5C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79A7D-D0D6-413A-8DF1-A52F7BE6B7F1}"/>
      </w:docPartPr>
      <w:docPartBody>
        <w:p w:rsidR="00C25993" w:rsidRDefault="00F91877" w:rsidP="00F91877">
          <w:pPr>
            <w:pStyle w:val="62D91AD7201A4253955952D94DE5C605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7FE7C3FDD495C9DF30BD700D20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8EE88-5E97-4D60-9015-3B041949CF42}"/>
      </w:docPartPr>
      <w:docPartBody>
        <w:p w:rsidR="00C25993" w:rsidRDefault="00F91877" w:rsidP="00F91877">
          <w:pPr>
            <w:pStyle w:val="AE47FE7C3FDD495C9DF30BD700D20F3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</w:t>
          </w:r>
          <w:r w:rsidRPr="00E30FFD">
            <w:rPr>
              <w:rStyle w:val="PlaceholderText"/>
            </w:rPr>
            <w:t>lace of birth</w:t>
          </w:r>
        </w:p>
      </w:docPartBody>
    </w:docPart>
    <w:docPart>
      <w:docPartPr>
        <w:name w:val="A20B0217032647088DB42D8C1EE9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30A9-50E8-494A-A118-598B3714863D}"/>
      </w:docPartPr>
      <w:docPartBody>
        <w:p w:rsidR="00C25993" w:rsidRDefault="00F91877" w:rsidP="00F91877">
          <w:pPr>
            <w:pStyle w:val="A20B0217032647088DB42D8C1EE9E0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mobile number</w:t>
          </w:r>
        </w:p>
      </w:docPartBody>
    </w:docPart>
    <w:docPart>
      <w:docPartPr>
        <w:name w:val="E2347D081CCA4DE5A068831944DEA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7355-C0E8-442B-929A-608AA2CDEB38}"/>
      </w:docPartPr>
      <w:docPartBody>
        <w:p w:rsidR="00C25993" w:rsidRDefault="00F91877" w:rsidP="00F91877">
          <w:pPr>
            <w:pStyle w:val="E2347D081CCA4DE5A068831944DEAE7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email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2FC7A519B0664BA88DF9052F1BFC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CB165-632A-45B0-ACBE-B471E945AC1C}"/>
      </w:docPartPr>
      <w:docPartBody>
        <w:p w:rsidR="00C25993" w:rsidRDefault="00F91877" w:rsidP="00F91877">
          <w:pPr>
            <w:pStyle w:val="2FC7A519B0664BA88DF9052F1BFC6A28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home phone number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AFDE59C559CD41F0B7368B2DB1B2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44AD-975B-4220-8F18-61125FF20B31}"/>
      </w:docPartPr>
      <w:docPartBody>
        <w:p w:rsidR="00C25993" w:rsidRDefault="00F91877" w:rsidP="00F91877">
          <w:pPr>
            <w:pStyle w:val="AFDE59C559CD41F0B7368B2DB1B20569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B5B389D4C14A49DAB4B0530CA0903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5C198-7662-4176-9219-5F567E697448}"/>
      </w:docPartPr>
      <w:docPartBody>
        <w:p w:rsidR="00C25993" w:rsidRDefault="00F91877" w:rsidP="00F91877">
          <w:pPr>
            <w:pStyle w:val="B5B389D4C14A49DAB4B0530CA0903963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mobile number</w:t>
          </w:r>
        </w:p>
      </w:docPartBody>
    </w:docPart>
    <w:docPart>
      <w:docPartPr>
        <w:name w:val="4F1D4EFB18C34653BBB169A4AB520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BFE62-3B90-4CFB-A774-EA66015B2054}"/>
      </w:docPartPr>
      <w:docPartBody>
        <w:p w:rsidR="00C25993" w:rsidRDefault="00F91877" w:rsidP="00F91877">
          <w:pPr>
            <w:pStyle w:val="4F1D4EFB18C34653BBB169A4AB5207C81"/>
          </w:pPr>
          <w:r w:rsidRPr="00275D59">
            <w:rPr>
              <w:rStyle w:val="PlaceholderText"/>
              <w:rFonts w:eastAsia="DengXian" w:cs="Times New Roman"/>
              <w:bCs w:val="0"/>
              <w:szCs w:val="20"/>
            </w:rPr>
            <w:t>Click or tap here</w:t>
          </w:r>
          <w:r w:rsidRPr="00E35D21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previous email address</w:t>
          </w:r>
        </w:p>
      </w:docPartBody>
    </w:docPart>
    <w:docPart>
      <w:docPartPr>
        <w:name w:val="66CE7A54CFA14A50B653135783F4E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199F8-67D1-40E5-9158-FC55131B3B4A}"/>
      </w:docPartPr>
      <w:docPartBody>
        <w:p w:rsidR="00C25993" w:rsidRDefault="00F91877" w:rsidP="00F91877">
          <w:pPr>
            <w:pStyle w:val="66CE7A54CFA14A50B653135783F4E03D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home phone number</w:t>
          </w:r>
        </w:p>
      </w:docPartBody>
    </w:docPart>
    <w:docPart>
      <w:docPartPr>
        <w:name w:val="406AECC4BA804B44AC7F4D57D476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2327F-49CA-4D0C-8AC5-880982CDEF7A}"/>
      </w:docPartPr>
      <w:docPartBody>
        <w:p w:rsidR="00C25993" w:rsidRDefault="00F91877" w:rsidP="00F91877">
          <w:pPr>
            <w:pStyle w:val="406AECC4BA804B44AC7F4D57D476FB8C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address</w:t>
          </w:r>
        </w:p>
      </w:docPartBody>
    </w:docPart>
    <w:docPart>
      <w:docPartPr>
        <w:name w:val="529A1C898F0340BFAA70FA8C8BCF8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0B50F-6FE6-42A4-B609-A95446305B7B}"/>
      </w:docPartPr>
      <w:docPartBody>
        <w:p w:rsidR="00241767" w:rsidRDefault="00F91877" w:rsidP="00F91877">
          <w:pPr>
            <w:pStyle w:val="529A1C898F0340BFAA70FA8C8BCF865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updated personal details</w:t>
          </w:r>
        </w:p>
      </w:docPartBody>
    </w:docPart>
    <w:docPart>
      <w:docPartPr>
        <w:name w:val="957EA6ABCC1047F6AF6BF1CB3EAD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CF26-FF23-40F9-ACE5-8ECEFE7B976E}"/>
      </w:docPartPr>
      <w:docPartBody>
        <w:p w:rsidR="00241767" w:rsidRDefault="00F91877" w:rsidP="00F91877">
          <w:pPr>
            <w:pStyle w:val="957EA6ABCC1047F6AF6BF1CB3EADEF91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69B5011CF8A9445D899A12D3EC7F9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9F-4F31-4016-93ED-0F59114F9361}"/>
      </w:docPartPr>
      <w:docPartBody>
        <w:p w:rsidR="00241767" w:rsidRDefault="00F91877" w:rsidP="00F91877">
          <w:pPr>
            <w:pStyle w:val="69B5011CF8A9445D899A12D3EC7F910C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2069563367ED462CA87BDF878DB93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7E609-3C18-4953-BCE6-12CAEEAD3D95}"/>
      </w:docPartPr>
      <w:docPartBody>
        <w:p w:rsidR="00241767" w:rsidRDefault="00F91877" w:rsidP="00F91877">
          <w:pPr>
            <w:pStyle w:val="2069563367ED462CA87BDF878DB93233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F117A08D20B44B37A5B0FCE97A41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FC216-51A3-4F64-95B6-232D82B2EB42}"/>
      </w:docPartPr>
      <w:docPartBody>
        <w:p w:rsidR="00241767" w:rsidRDefault="00F91877" w:rsidP="00F91877">
          <w:pPr>
            <w:pStyle w:val="F117A08D20B44B37A5B0FCE97A411D25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D8A8B75BCE7D4FC1BF65AA833026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89BE3-E0F8-46A8-B2E1-90202BEC7E0A}"/>
      </w:docPartPr>
      <w:docPartBody>
        <w:p w:rsidR="00241767" w:rsidRDefault="00F91877" w:rsidP="00F91877">
          <w:pPr>
            <w:pStyle w:val="D8A8B75BCE7D4FC1BF65AA833026FA22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8DF97B82BAAC47ABB14067ABA258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88929-EDCB-49F5-9BD1-E50CD4785DAC}"/>
      </w:docPartPr>
      <w:docPartBody>
        <w:p w:rsidR="00241767" w:rsidRDefault="00F91877" w:rsidP="00F91877">
          <w:pPr>
            <w:pStyle w:val="8DF97B82BAAC47ABB14067ABA25822041"/>
          </w:pPr>
          <w:r>
            <w:rPr>
              <w:rStyle w:val="PlaceholderText"/>
            </w:rPr>
            <w:t>Witness contact details</w:t>
          </w:r>
        </w:p>
      </w:docPartBody>
    </w:docPart>
    <w:docPart>
      <w:docPartPr>
        <w:name w:val="E2DD6B5253AF41EFBF735BE82F6E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84049-EBA5-40A5-9825-01461F67264A}"/>
      </w:docPartPr>
      <w:docPartBody>
        <w:p w:rsidR="00241767" w:rsidRDefault="00F91877" w:rsidP="00F91877">
          <w:pPr>
            <w:pStyle w:val="E2DD6B5253AF41EFBF735BE82F6EFD5B1"/>
          </w:pPr>
          <w:r w:rsidRPr="00275D59">
            <w:rPr>
              <w:rStyle w:val="PlaceholderText"/>
            </w:rPr>
            <w:t>Enter o</w:t>
          </w:r>
          <w:r>
            <w:rPr>
              <w:rStyle w:val="PlaceholderText"/>
            </w:rPr>
            <w:t>rganisation name</w:t>
          </w:r>
        </w:p>
      </w:docPartBody>
    </w:docPart>
    <w:docPart>
      <w:docPartPr>
        <w:name w:val="7F6B5ACF609C491AAAF38ED18FBB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D9798-4CB5-4983-94E2-14F44DBD3162}"/>
      </w:docPartPr>
      <w:docPartBody>
        <w:p w:rsidR="00241767" w:rsidRDefault="00CE79C7" w:rsidP="00CE79C7">
          <w:pPr>
            <w:pStyle w:val="7F6B5ACF609C491AAAF38ED18FBB5B946"/>
          </w:pPr>
          <w:r w:rsidRPr="00275D59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Organisation ABN</w:t>
          </w:r>
        </w:p>
      </w:docPartBody>
    </w:docPart>
    <w:docPart>
      <w:docPartPr>
        <w:name w:val="CBED85115524497299623FF44408D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CE2F9-79AA-4921-A1A9-9328C9085E2C}"/>
      </w:docPartPr>
      <w:docPartBody>
        <w:p w:rsidR="00241767" w:rsidRDefault="00F91877" w:rsidP="00F91877">
          <w:pPr>
            <w:pStyle w:val="CBED85115524497299623FF44408D80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name and code</w:t>
          </w:r>
        </w:p>
      </w:docPartBody>
    </w:docPart>
    <w:docPart>
      <w:docPartPr>
        <w:name w:val="151C05D3DA96421183E4419C9D362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1A34A-8AF7-4A83-B361-8EFFAE9D148D}"/>
      </w:docPartPr>
      <w:docPartBody>
        <w:p w:rsidR="00241767" w:rsidRDefault="00F91877" w:rsidP="00F91877">
          <w:pPr>
            <w:pStyle w:val="151C05D3DA96421183E4419C9D3629E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email</w:t>
          </w:r>
        </w:p>
      </w:docPartBody>
    </w:docPart>
    <w:docPart>
      <w:docPartPr>
        <w:name w:val="71B17F54F6C84190866E9A7B99A79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248F-5B60-42FA-A18A-30648495A134}"/>
      </w:docPartPr>
      <w:docPartBody>
        <w:p w:rsidR="00241767" w:rsidRDefault="00F91877" w:rsidP="00F91877">
          <w:pPr>
            <w:pStyle w:val="71B17F54F6C84190866E9A7B99A79D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C0637"/>
    <w:multiLevelType w:val="multilevel"/>
    <w:tmpl w:val="4D90E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B84B09"/>
    <w:multiLevelType w:val="multilevel"/>
    <w:tmpl w:val="C0C4B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3E40090"/>
    <w:multiLevelType w:val="multilevel"/>
    <w:tmpl w:val="A6FE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175111"/>
    <w:multiLevelType w:val="multilevel"/>
    <w:tmpl w:val="A19E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1114682">
    <w:abstractNumId w:val="2"/>
  </w:num>
  <w:num w:numId="2" w16cid:durableId="718431182">
    <w:abstractNumId w:val="3"/>
  </w:num>
  <w:num w:numId="3" w16cid:durableId="1784375585">
    <w:abstractNumId w:val="0"/>
  </w:num>
  <w:num w:numId="4" w16cid:durableId="1612931496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93"/>
    <w:rsid w:val="000073A2"/>
    <w:rsid w:val="000074F4"/>
    <w:rsid w:val="00086500"/>
    <w:rsid w:val="001D4154"/>
    <w:rsid w:val="00241767"/>
    <w:rsid w:val="002C15E4"/>
    <w:rsid w:val="00312E52"/>
    <w:rsid w:val="003C0EA7"/>
    <w:rsid w:val="003E6113"/>
    <w:rsid w:val="00417BA0"/>
    <w:rsid w:val="004212A4"/>
    <w:rsid w:val="004432AD"/>
    <w:rsid w:val="004E011E"/>
    <w:rsid w:val="005014C9"/>
    <w:rsid w:val="0059483D"/>
    <w:rsid w:val="00603F75"/>
    <w:rsid w:val="006B07D8"/>
    <w:rsid w:val="006B4245"/>
    <w:rsid w:val="006B5CB5"/>
    <w:rsid w:val="006D7774"/>
    <w:rsid w:val="0075131F"/>
    <w:rsid w:val="0077202D"/>
    <w:rsid w:val="00863809"/>
    <w:rsid w:val="00947CCB"/>
    <w:rsid w:val="00956859"/>
    <w:rsid w:val="009651E1"/>
    <w:rsid w:val="009C4A03"/>
    <w:rsid w:val="00A00097"/>
    <w:rsid w:val="00A379AA"/>
    <w:rsid w:val="00A44774"/>
    <w:rsid w:val="00AB044D"/>
    <w:rsid w:val="00AE01CB"/>
    <w:rsid w:val="00B44020"/>
    <w:rsid w:val="00BF0519"/>
    <w:rsid w:val="00C25993"/>
    <w:rsid w:val="00C271D2"/>
    <w:rsid w:val="00C760F2"/>
    <w:rsid w:val="00CE79C7"/>
    <w:rsid w:val="00D146FA"/>
    <w:rsid w:val="00D53648"/>
    <w:rsid w:val="00DF4C18"/>
    <w:rsid w:val="00E2001C"/>
    <w:rsid w:val="00ED4330"/>
    <w:rsid w:val="00F103F1"/>
    <w:rsid w:val="00F500CC"/>
    <w:rsid w:val="00F644CD"/>
    <w:rsid w:val="00F91877"/>
    <w:rsid w:val="00FE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1877"/>
    <w:rPr>
      <w:rFonts w:asciiTheme="minorHAnsi" w:hAnsiTheme="minorHAnsi"/>
      <w:vanish/>
      <w:color w:val="auto"/>
      <w:sz w:val="22"/>
    </w:rPr>
  </w:style>
  <w:style w:type="paragraph" w:customStyle="1" w:styleId="E2DD5BCF292F4176A2F415779E8515C31">
    <w:name w:val="E2DD5BCF292F4176A2F415779E8515C3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1">
    <w:name w:val="818F9FCE8DA0451BA4B5A24D2204A6D9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1">
    <w:name w:val="B9103CFB81284F559E14DDDCDF9704B9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1">
    <w:name w:val="2DFA68625AAE4845ADD4286090F91D0C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1">
    <w:name w:val="72828696C8A44D719D98B9458920331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1">
    <w:name w:val="62D91AD7201A4253955952D94DE5C605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1">
    <w:name w:val="71B17F54F6C84190866E9A7B99A79D9F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1">
    <w:name w:val="AE47FE7C3FDD495C9DF30BD700D20F30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1">
    <w:name w:val="A20B0217032647088DB42D8C1EE9E09F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1">
    <w:name w:val="E2347D081CCA4DE5A068831944DEAE72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1">
    <w:name w:val="2FC7A519B0664BA88DF9052F1BFC6A28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1">
    <w:name w:val="AFDE59C559CD41F0B7368B2DB1B20569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1">
    <w:name w:val="B5B389D4C14A49DAB4B0530CA0903963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1">
    <w:name w:val="4F1D4EFB18C34653BBB169A4AB5207C8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1">
    <w:name w:val="66CE7A54CFA14A50B653135783F4E03D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1">
    <w:name w:val="406AECC4BA804B44AC7F4D57D476FB8C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1">
    <w:name w:val="529A1C898F0340BFAA70FA8C8BCF8650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1">
    <w:name w:val="69B5011CF8A9445D899A12D3EC7F910C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1">
    <w:name w:val="957EA6ABCC1047F6AF6BF1CB3EADEF91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1">
    <w:name w:val="D8A8B75BCE7D4FC1BF65AA833026FA2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1">
    <w:name w:val="8DF97B82BAAC47ABB14067ABA2582204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1">
    <w:name w:val="E2DD6B5253AF41EFBF735BE82F6EFD5B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6">
    <w:name w:val="7F6B5ACF609C491AAAF38ED18FBB5B946"/>
    <w:rsid w:val="00CE79C7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1">
    <w:name w:val="CBED85115524497299623FF44408D804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1">
    <w:name w:val="151C05D3DA96421183E4419C9D3629E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1">
    <w:name w:val="2069563367ED462CA87BDF878DB93233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1">
    <w:name w:val="F117A08D20B44B37A5B0FCE97A411D25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E2DD5BCF292F4176A2F415779E8515C3">
    <w:name w:val="E2DD5BCF292F4176A2F415779E8515C3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">
    <w:name w:val="818F9FCE8DA0451BA4B5A24D2204A6D9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">
    <w:name w:val="B9103CFB81284F559E14DDDCDF9704B9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">
    <w:name w:val="2DFA68625AAE4845ADD4286090F91D0C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">
    <w:name w:val="72828696C8A44D719D98B94589203312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">
    <w:name w:val="62D91AD7201A4253955952D94DE5C605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">
    <w:name w:val="71B17F54F6C84190866E9A7B99A79D9F"/>
    <w:rsid w:val="00A379AA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">
    <w:name w:val="AE47FE7C3FDD495C9DF30BD700D20F30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">
    <w:name w:val="A20B0217032647088DB42D8C1EE9E09F"/>
    <w:rsid w:val="00A379AA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">
    <w:name w:val="E2347D081CCA4DE5A068831944DEAE72"/>
    <w:rsid w:val="00A379AA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">
    <w:name w:val="2FC7A519B0664BA88DF9052F1BFC6A28"/>
    <w:rsid w:val="00A379AA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">
    <w:name w:val="AFDE59C559CD41F0B7368B2DB1B20569"/>
    <w:rsid w:val="00A379AA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">
    <w:name w:val="B5B389D4C14A49DAB4B0530CA0903963"/>
    <w:rsid w:val="00A379AA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">
    <w:name w:val="4F1D4EFB18C34653BBB169A4AB5207C8"/>
    <w:rsid w:val="00A379AA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">
    <w:name w:val="66CE7A54CFA14A50B653135783F4E03D"/>
    <w:rsid w:val="00A379AA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">
    <w:name w:val="406AECC4BA804B44AC7F4D57D476FB8C"/>
    <w:rsid w:val="00A379AA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">
    <w:name w:val="529A1C898F0340BFAA70FA8C8BCF8650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">
    <w:name w:val="69B5011CF8A9445D899A12D3EC7F910C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">
    <w:name w:val="957EA6ABCC1047F6AF6BF1CB3EADEF91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">
    <w:name w:val="D8A8B75BCE7D4FC1BF65AA833026FA22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">
    <w:name w:val="8DF97B82BAAC47ABB14067ABA2582204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">
    <w:name w:val="E2DD6B5253AF41EFBF735BE82F6EFD5B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">
    <w:name w:val="CBED85115524497299623FF44408D804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">
    <w:name w:val="151C05D3DA96421183E4419C9D3629E2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">
    <w:name w:val="2069563367ED462CA87BDF878DB93233"/>
    <w:rsid w:val="00A379AA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">
    <w:name w:val="F117A08D20B44B37A5B0FCE97A411D25"/>
    <w:rsid w:val="00A379AA"/>
    <w:pPr>
      <w:spacing w:before="40"/>
    </w:pPr>
    <w:rPr>
      <w:rFonts w:eastAsiaTheme="minorHAnsi"/>
      <w:sz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I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822A7"/>
      </a:accent1>
      <a:accent2>
        <a:srgbClr val="5FAFAC"/>
      </a:accent2>
      <a:accent3>
        <a:srgbClr val="004764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verview xmlns="811bef87-b317-4239-89d2-1f3b6fba6559" xsi:nil="true"/>
    <TaxCatchAll xmlns="ae7c9846-b409-431d-9ec7-76b30568bf70" xsi:nil="true"/>
    <_Flow_SignoffStatus xmlns="811bef87-b317-4239-89d2-1f3b6fba6559" xsi:nil="true"/>
    <BackedupinCM_x003f_ xmlns="811bef87-b317-4239-89d2-1f3b6fba6559" xsi:nil="true"/>
    <lcf76f155ced4ddcb4097134ff3c332f xmlns="811bef87-b317-4239-89d2-1f3b6fba655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22" ma:contentTypeDescription="Create a new document." ma:contentTypeScope="" ma:versionID="21bd524d4d32ec9ac2c47eccc05abae8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199134b048c5bf375a0ae7ea998b728d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Overview" minOccurs="0"/>
                <xsd:element ref="ns2:MediaServiceSearchProperties" minOccurs="0"/>
                <xsd:element ref="ns2:MediaServiceLocation" minOccurs="0"/>
                <xsd:element ref="ns2:BackedupinCM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Overview" ma:index="25" nillable="true" ma:displayName="Overview" ma:format="Dropdown" ma:internalName="Overview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BackedupinCM_x003f_" ma:index="28" nillable="true" ma:displayName="Backed up in CM?" ma:format="Dropdown" ma:internalName="BackedupinCM_x003f_">
      <xsd:simpleType>
        <xsd:restriction base="dms:Choice">
          <xsd:enumeration value="Yes"/>
          <xsd:enumeration value="No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06ff87-09a5-487c-a846-8c682fc9cafb}" ma:internalName="TaxCatchAll" ma:showField="CatchAllData" ma:web="ae7c9846-b409-431d-9ec7-76b30568b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FC311-E454-4114-BDE5-6B8AD8AFCF7C}">
  <ds:schemaRefs>
    <ds:schemaRef ds:uri="http://schemas.microsoft.com/office/2006/metadata/properties"/>
    <ds:schemaRef ds:uri="http://schemas.microsoft.com/office/infopath/2007/PartnerControls"/>
    <ds:schemaRef ds:uri="811bef87-b317-4239-89d2-1f3b6fba6559"/>
    <ds:schemaRef ds:uri="ae7c9846-b409-431d-9ec7-76b30568bf70"/>
  </ds:schemaRefs>
</ds:datastoreItem>
</file>

<file path=customXml/itemProps2.xml><?xml version="1.0" encoding="utf-8"?>
<ds:datastoreItem xmlns:ds="http://schemas.openxmlformats.org/officeDocument/2006/customXml" ds:itemID="{1B12280B-E9C5-4495-B12D-2AD040DE8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bef87-b317-4239-89d2-1f3b6fba6559"/>
    <ds:schemaRef ds:uri="ae7c9846-b409-431d-9ec7-76b30568b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4E69AE-4DE5-4198-9C18-322DFA1743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4BEB21-6C27-4165-B24A-EF3BB39F7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</Template>
  <TotalTime>402</TotalTime>
  <Pages>9</Pages>
  <Words>1854</Words>
  <Characters>9105</Characters>
  <Application>Microsoft Office Word</Application>
  <DocSecurity>0</DocSecurity>
  <Lines>303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Evidence of Identity form - Aboriginal and or Torres Strait Islander student</vt:lpstr>
    </vt:vector>
  </TitlesOfParts>
  <Company>Australian Government</Company>
  <LinksUpToDate>false</LinksUpToDate>
  <CharactersWithSpaces>10767</CharactersWithSpaces>
  <SharedDoc>false</SharedDoc>
  <HLinks>
    <vt:vector size="66" baseType="variant">
      <vt:variant>
        <vt:i4>2949171</vt:i4>
      </vt:variant>
      <vt:variant>
        <vt:i4>30</vt:i4>
      </vt:variant>
      <vt:variant>
        <vt:i4>0</vt:i4>
      </vt:variant>
      <vt:variant>
        <vt:i4>5</vt:i4>
      </vt:variant>
      <vt:variant>
        <vt:lpwstr>https://www.legislation.gov.au/C2014A00036/latest/text</vt:lpwstr>
      </vt:variant>
      <vt:variant>
        <vt:lpwstr/>
      </vt:variant>
      <vt:variant>
        <vt:i4>6881300</vt:i4>
      </vt:variant>
      <vt:variant>
        <vt:i4>27</vt:i4>
      </vt:variant>
      <vt:variant>
        <vt:i4>0</vt:i4>
      </vt:variant>
      <vt:variant>
        <vt:i4>5</vt:i4>
      </vt:variant>
      <vt:variant>
        <vt:lpwstr>mailto:forms@usi.gov.au</vt:lpwstr>
      </vt:variant>
      <vt:variant>
        <vt:lpwstr/>
      </vt:variant>
      <vt:variant>
        <vt:i4>2424867</vt:i4>
      </vt:variant>
      <vt:variant>
        <vt:i4>24</vt:i4>
      </vt:variant>
      <vt:variant>
        <vt:i4>0</vt:i4>
      </vt:variant>
      <vt:variant>
        <vt:i4>5</vt:i4>
      </vt:variant>
      <vt:variant>
        <vt:lpwstr>https://www.usi.gov.au/providers/resources</vt:lpwstr>
      </vt:variant>
      <vt:variant>
        <vt:lpwstr/>
      </vt:variant>
      <vt:variant>
        <vt:i4>5636178</vt:i4>
      </vt:variant>
      <vt:variant>
        <vt:i4>21</vt:i4>
      </vt:variant>
      <vt:variant>
        <vt:i4>0</vt:i4>
      </vt:variant>
      <vt:variant>
        <vt:i4>5</vt:i4>
      </vt:variant>
      <vt:variant>
        <vt:lpwstr>https://www.usi.gov.au/about-us/privacy/provider-privacy-obligations</vt:lpwstr>
      </vt:variant>
      <vt:variant>
        <vt:lpwstr/>
      </vt:variant>
      <vt:variant>
        <vt:i4>6684722</vt:i4>
      </vt:variant>
      <vt:variant>
        <vt:i4>18</vt:i4>
      </vt:variant>
      <vt:variant>
        <vt:i4>0</vt:i4>
      </vt:variant>
      <vt:variant>
        <vt:i4>5</vt:i4>
      </vt:variant>
      <vt:variant>
        <vt:lpwstr>https://www.usi.gov.au/about-us/privacy</vt:lpwstr>
      </vt:variant>
      <vt:variant>
        <vt:lpwstr/>
      </vt:variant>
      <vt:variant>
        <vt:i4>786436</vt:i4>
      </vt:variant>
      <vt:variant>
        <vt:i4>15</vt:i4>
      </vt:variant>
      <vt:variant>
        <vt:i4>0</vt:i4>
      </vt:variant>
      <vt:variant>
        <vt:i4>5</vt:i4>
      </vt:variant>
      <vt:variant>
        <vt:lpwstr>http://find/</vt:lpwstr>
      </vt:variant>
      <vt:variant>
        <vt:lpwstr/>
      </vt:variant>
      <vt:variant>
        <vt:i4>8126517</vt:i4>
      </vt:variant>
      <vt:variant>
        <vt:i4>12</vt:i4>
      </vt:variant>
      <vt:variant>
        <vt:i4>0</vt:i4>
      </vt:variant>
      <vt:variant>
        <vt:i4>5</vt:i4>
      </vt:variant>
      <vt:variant>
        <vt:lpwstr>https://www.usi.gov.au/about-us/privacy/privacy-policy</vt:lpwstr>
      </vt:variant>
      <vt:variant>
        <vt:lpwstr/>
      </vt:variant>
      <vt:variant>
        <vt:i4>5505102</vt:i4>
      </vt:variant>
      <vt:variant>
        <vt:i4>9</vt:i4>
      </vt:variant>
      <vt:variant>
        <vt:i4>0</vt:i4>
      </vt:variant>
      <vt:variant>
        <vt:i4>5</vt:i4>
      </vt:variant>
      <vt:variant>
        <vt:lpwstr>https://www.oaic.gov.au/privacy/australian-privacy-principles</vt:lpwstr>
      </vt:variant>
      <vt:variant>
        <vt:lpwstr/>
      </vt:variant>
      <vt:variant>
        <vt:i4>3014707</vt:i4>
      </vt:variant>
      <vt:variant>
        <vt:i4>6</vt:i4>
      </vt:variant>
      <vt:variant>
        <vt:i4>0</vt:i4>
      </vt:variant>
      <vt:variant>
        <vt:i4>5</vt:i4>
      </vt:variant>
      <vt:variant>
        <vt:lpwstr>https://www.legislation.gov.au/C2004A03712/latest/text</vt:lpwstr>
      </vt:variant>
      <vt:variant>
        <vt:lpwstr/>
      </vt:variant>
      <vt:variant>
        <vt:i4>2621559</vt:i4>
      </vt:variant>
      <vt:variant>
        <vt:i4>3</vt:i4>
      </vt:variant>
      <vt:variant>
        <vt:i4>0</vt:i4>
      </vt:variant>
      <vt:variant>
        <vt:i4>5</vt:i4>
      </vt:variant>
      <vt:variant>
        <vt:lpwstr>https://www.usi.gov.au/usi-vet-transcripts</vt:lpwstr>
      </vt:variant>
      <vt:variant>
        <vt:lpwstr/>
      </vt:variant>
      <vt:variant>
        <vt:i4>3473534</vt:i4>
      </vt:variant>
      <vt:variant>
        <vt:i4>0</vt:i4>
      </vt:variant>
      <vt:variant>
        <vt:i4>0</vt:i4>
      </vt:variant>
      <vt:variant>
        <vt:i4>5</vt:i4>
      </vt:variant>
      <vt:variant>
        <vt:lpwstr>https://www.usi.gov.au/students/create-your-usi/verifying-your-identity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Evidence of Identity form - Aboriginal and or Torres Strait Islander student</dc:title>
  <dc:subject/>
  <dc:creator>MANUEL,Leeanne</dc:creator>
  <cp:keywords/>
  <dc:description/>
  <cp:lastModifiedBy>MANUEL,Leeanne</cp:lastModifiedBy>
  <cp:revision>83</cp:revision>
  <cp:lastPrinted>2025-07-30T06:45:00Z</cp:lastPrinted>
  <dcterms:created xsi:type="dcterms:W3CDTF">2025-07-24T20:53:00Z</dcterms:created>
  <dcterms:modified xsi:type="dcterms:W3CDTF">2025-07-31T05:17:00Z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2025-01-08T23:27:23Z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5bd464c5-8297-40d6-ab77-47229f41acc6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0x0101001CC6DC4A76C44E4B9C98E6677AE0C2DE</vt:lpwstr>
  </property>
  <property fmtid="{D5CDD505-2E9C-101B-9397-08002B2CF9AE}" pid="10" name="MediaServiceImageTags">
    <vt:lpwstr/>
  </property>
</Properties>
</file>